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1"/>
        <w:gridCol w:w="2788"/>
        <w:gridCol w:w="4861"/>
      </w:tblGrid>
      <w:tr w:rsidR="00A401C8" w:rsidRPr="00057FAB" w14:paraId="491AFDDE" w14:textId="77777777" w:rsidTr="00172EA9">
        <w:trPr>
          <w:trHeight w:val="1260"/>
        </w:trPr>
        <w:tc>
          <w:tcPr>
            <w:tcW w:w="2589" w:type="pct"/>
            <w:gridSpan w:val="2"/>
          </w:tcPr>
          <w:p w14:paraId="1035BC66" w14:textId="77777777" w:rsidR="00A401C8" w:rsidRPr="00057FAB" w:rsidRDefault="00057FAB" w:rsidP="00057FAB">
            <w:pPr>
              <w:pStyle w:val="NormalIndent"/>
              <w:spacing w:before="120"/>
              <w:ind w:left="0"/>
              <w:rPr>
                <w:rFonts w:ascii="Arial" w:hAnsi="Arial" w:cs="Arial"/>
                <w:sz w:val="18"/>
                <w:szCs w:val="18"/>
              </w:rPr>
            </w:pPr>
            <w:bookmarkStart w:id="0" w:name="_GoBack"/>
            <w:bookmarkEnd w:id="0"/>
            <w:r w:rsidRPr="00057FAB">
              <w:rPr>
                <w:rFonts w:ascii="Arial" w:hAnsi="Arial" w:cs="Arial"/>
                <w:noProof/>
                <w:sz w:val="18"/>
                <w:szCs w:val="18"/>
              </w:rPr>
              <w:drawing>
                <wp:anchor distT="0" distB="0" distL="114300" distR="114300" simplePos="0" relativeHeight="251658240" behindDoc="0" locked="0" layoutInCell="1" allowOverlap="1" wp14:anchorId="4F246EE5" wp14:editId="43BF376F">
                  <wp:simplePos x="0" y="0"/>
                  <wp:positionH relativeFrom="margin">
                    <wp:posOffset>-68580</wp:posOffset>
                  </wp:positionH>
                  <wp:positionV relativeFrom="margin">
                    <wp:posOffset>3810</wp:posOffset>
                  </wp:positionV>
                  <wp:extent cx="2471420" cy="58801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u_horiz_rgb_digital_maroongold.png"/>
                          <pic:cNvPicPr/>
                        </pic:nvPicPr>
                        <pic:blipFill rotWithShape="1">
                          <a:blip r:embed="rId11" cstate="print">
                            <a:extLst>
                              <a:ext uri="{28A0092B-C50C-407E-A947-70E740481C1C}">
                                <a14:useLocalDpi xmlns:a14="http://schemas.microsoft.com/office/drawing/2010/main" val="0"/>
                              </a:ext>
                            </a:extLst>
                          </a:blip>
                          <a:srcRect l="6149" t="19548"/>
                          <a:stretch/>
                        </pic:blipFill>
                        <pic:spPr bwMode="auto">
                          <a:xfrm>
                            <a:off x="0" y="0"/>
                            <a:ext cx="2471420" cy="588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411" w:type="pct"/>
          </w:tcPr>
          <w:p w14:paraId="78894036" w14:textId="77777777" w:rsidR="00A401C8" w:rsidRPr="00057FAB" w:rsidRDefault="00A401C8" w:rsidP="00057FAB">
            <w:pPr>
              <w:pStyle w:val="Title"/>
              <w:spacing w:before="100" w:beforeAutospacing="1"/>
              <w:jc w:val="right"/>
              <w:rPr>
                <w:rFonts w:ascii="Arial" w:hAnsi="Arial" w:cs="Arial"/>
                <w:b/>
                <w:sz w:val="28"/>
                <w:szCs w:val="28"/>
              </w:rPr>
            </w:pPr>
            <w:r w:rsidRPr="00057FAB">
              <w:rPr>
                <w:rFonts w:ascii="Arial" w:hAnsi="Arial" w:cs="Arial"/>
                <w:b/>
                <w:sz w:val="28"/>
                <w:szCs w:val="28"/>
              </w:rPr>
              <w:t>Appendix 7A</w:t>
            </w:r>
            <w:r w:rsidR="00057FAB" w:rsidRPr="00057FAB">
              <w:rPr>
                <w:rFonts w:ascii="Arial" w:hAnsi="Arial" w:cs="Arial"/>
                <w:b/>
                <w:sz w:val="28"/>
                <w:szCs w:val="28"/>
              </w:rPr>
              <w:br/>
            </w:r>
            <w:r w:rsidRPr="00057FAB">
              <w:rPr>
                <w:rFonts w:ascii="Arial" w:hAnsi="Arial" w:cs="Arial"/>
                <w:b/>
                <w:color w:val="000000" w:themeColor="text1"/>
                <w:sz w:val="28"/>
                <w:szCs w:val="28"/>
              </w:rPr>
              <w:t xml:space="preserve">APR Site Visitor Report </w:t>
            </w:r>
          </w:p>
          <w:p w14:paraId="4471496F" w14:textId="77777777" w:rsidR="00A401C8" w:rsidRPr="00057FAB" w:rsidRDefault="00A401C8" w:rsidP="00057FAB">
            <w:pPr>
              <w:spacing w:before="120"/>
              <w:jc w:val="right"/>
              <w:rPr>
                <w:rFonts w:ascii="Arial" w:hAnsi="Arial" w:cs="Arial"/>
              </w:rPr>
            </w:pPr>
            <w:r w:rsidRPr="00057FAB">
              <w:rPr>
                <w:rFonts w:ascii="Arial" w:hAnsi="Arial" w:cs="Arial"/>
                <w:color w:val="000000" w:themeColor="text1"/>
                <w:sz w:val="22"/>
              </w:rPr>
              <w:t>(to be completed by external reviewers)</w:t>
            </w:r>
          </w:p>
        </w:tc>
      </w:tr>
      <w:tr w:rsidR="002A1244" w:rsidRPr="00057FAB" w14:paraId="391D4880" w14:textId="77777777" w:rsidTr="004B1CDF">
        <w:tc>
          <w:tcPr>
            <w:tcW w:w="1206" w:type="pct"/>
            <w:vAlign w:val="bottom"/>
          </w:tcPr>
          <w:p w14:paraId="2B89FF9F" w14:textId="616685B1" w:rsidR="002A1244" w:rsidRPr="00057FAB" w:rsidRDefault="002B3AA3" w:rsidP="006868AF">
            <w:pPr>
              <w:pStyle w:val="NormalIndent"/>
              <w:spacing w:before="120"/>
              <w:ind w:left="0"/>
              <w:jc w:val="right"/>
              <w:rPr>
                <w:rFonts w:ascii="Arial" w:hAnsi="Arial" w:cs="Arial"/>
                <w:sz w:val="18"/>
                <w:szCs w:val="18"/>
              </w:rPr>
            </w:pPr>
            <w:r w:rsidRPr="00057FAB">
              <w:rPr>
                <w:rFonts w:ascii="Arial" w:hAnsi="Arial" w:cs="Arial"/>
                <w:sz w:val="18"/>
                <w:szCs w:val="18"/>
              </w:rPr>
              <w:t xml:space="preserve">Name of </w:t>
            </w:r>
            <w:r w:rsidR="00935EF8">
              <w:rPr>
                <w:rFonts w:ascii="Arial" w:hAnsi="Arial" w:cs="Arial"/>
                <w:sz w:val="18"/>
                <w:szCs w:val="18"/>
              </w:rPr>
              <w:t>u</w:t>
            </w:r>
            <w:r w:rsidRPr="00057FAB">
              <w:rPr>
                <w:rFonts w:ascii="Arial" w:hAnsi="Arial" w:cs="Arial"/>
                <w:sz w:val="18"/>
                <w:szCs w:val="18"/>
              </w:rPr>
              <w:t>nit</w:t>
            </w:r>
            <w:r w:rsidR="009A33E5" w:rsidRPr="00057FAB">
              <w:rPr>
                <w:rFonts w:ascii="Arial" w:hAnsi="Arial" w:cs="Arial"/>
                <w:sz w:val="18"/>
                <w:szCs w:val="18"/>
              </w:rPr>
              <w:t xml:space="preserve"> under review</w:t>
            </w:r>
            <w:r w:rsidR="00F8116D" w:rsidRPr="00057FAB">
              <w:rPr>
                <w:rFonts w:ascii="Arial" w:hAnsi="Arial" w:cs="Arial"/>
                <w:sz w:val="18"/>
                <w:szCs w:val="18"/>
              </w:rPr>
              <w:t xml:space="preserve">: </w:t>
            </w:r>
          </w:p>
        </w:tc>
        <w:sdt>
          <w:sdtPr>
            <w:rPr>
              <w:rFonts w:ascii="Arial" w:hAnsi="Arial" w:cs="Arial"/>
              <w:sz w:val="18"/>
              <w:szCs w:val="18"/>
            </w:rPr>
            <w:id w:val="-2042195580"/>
            <w:placeholder>
              <w:docPart w:val="DefaultPlaceholder_-1854013440"/>
            </w:placeholder>
          </w:sdtPr>
          <w:sdtEndPr/>
          <w:sdtContent>
            <w:sdt>
              <w:sdtPr>
                <w:rPr>
                  <w:rFonts w:ascii="Arial" w:hAnsi="Arial" w:cs="Arial"/>
                  <w:sz w:val="18"/>
                  <w:szCs w:val="18"/>
                </w:rPr>
                <w:tag w:val="Unit Name"/>
                <w:id w:val="1697733629"/>
                <w:placeholder>
                  <w:docPart w:val="CF81843294AF496CBDF3EF36DA07C41D"/>
                </w:placeholder>
                <w:showingPlcHdr/>
                <w15:color w:val="000000"/>
              </w:sdtPr>
              <w:sdtEndPr/>
              <w:sdtContent>
                <w:tc>
                  <w:tcPr>
                    <w:tcW w:w="3794" w:type="pct"/>
                    <w:gridSpan w:val="2"/>
                    <w:tcBorders>
                      <w:bottom w:val="single" w:sz="4" w:space="0" w:color="auto"/>
                    </w:tcBorders>
                  </w:tcPr>
                  <w:p w14:paraId="682045A9" w14:textId="77777777" w:rsidR="002A1244" w:rsidRPr="00057FAB" w:rsidRDefault="00976491" w:rsidP="00976491">
                    <w:pPr>
                      <w:spacing w:before="120"/>
                      <w:rPr>
                        <w:rFonts w:ascii="Arial" w:hAnsi="Arial" w:cs="Arial"/>
                        <w:sz w:val="18"/>
                        <w:szCs w:val="18"/>
                      </w:rPr>
                    </w:pPr>
                    <w:r w:rsidRPr="00976491">
                      <w:rPr>
                        <w:rStyle w:val="PlaceholderText"/>
                        <w:rFonts w:ascii="Arial" w:hAnsi="Arial" w:cs="Arial"/>
                        <w:sz w:val="18"/>
                        <w:szCs w:val="18"/>
                      </w:rPr>
                      <w:t>Click or tap here to enter text.</w:t>
                    </w:r>
                  </w:p>
                </w:tc>
              </w:sdtContent>
            </w:sdt>
          </w:sdtContent>
        </w:sdt>
      </w:tr>
      <w:tr w:rsidR="002A1244" w:rsidRPr="00057FAB" w14:paraId="2BA93E8D" w14:textId="77777777" w:rsidTr="004B1CDF">
        <w:tc>
          <w:tcPr>
            <w:tcW w:w="1206" w:type="pct"/>
            <w:vAlign w:val="bottom"/>
          </w:tcPr>
          <w:p w14:paraId="337323C1" w14:textId="77777777" w:rsidR="002A1244" w:rsidRPr="00057FAB" w:rsidRDefault="00F8116D" w:rsidP="006868AF">
            <w:pPr>
              <w:pStyle w:val="NormalIndent"/>
              <w:ind w:left="0"/>
              <w:jc w:val="right"/>
              <w:rPr>
                <w:rFonts w:ascii="Arial" w:hAnsi="Arial" w:cs="Arial"/>
                <w:sz w:val="18"/>
                <w:szCs w:val="18"/>
              </w:rPr>
            </w:pPr>
            <w:r w:rsidRPr="00057FAB">
              <w:rPr>
                <w:rFonts w:ascii="Arial" w:hAnsi="Arial" w:cs="Arial"/>
                <w:sz w:val="18"/>
                <w:szCs w:val="18"/>
              </w:rPr>
              <w:t>Date:</w:t>
            </w:r>
          </w:p>
        </w:tc>
        <w:sdt>
          <w:sdtPr>
            <w:rPr>
              <w:rFonts w:ascii="Arial" w:hAnsi="Arial" w:cs="Arial"/>
              <w:sz w:val="18"/>
              <w:szCs w:val="18"/>
            </w:rPr>
            <w:id w:val="-61412256"/>
            <w:placeholder>
              <w:docPart w:val="2779DD30BA4C420C82B8FEC3AB70AA21"/>
            </w:placeholder>
          </w:sdtPr>
          <w:sdtEndPr/>
          <w:sdtContent>
            <w:sdt>
              <w:sdtPr>
                <w:rPr>
                  <w:rFonts w:ascii="Arial" w:hAnsi="Arial" w:cs="Arial"/>
                  <w:sz w:val="18"/>
                  <w:szCs w:val="18"/>
                </w:rPr>
                <w:tag w:val="Date"/>
                <w:id w:val="-2009196848"/>
                <w:placeholder>
                  <w:docPart w:val="974C42F00D8C4AD98AA826F3813EDA9B"/>
                </w:placeholder>
              </w:sdtPr>
              <w:sdtEndPr/>
              <w:sdtContent>
                <w:sdt>
                  <w:sdtPr>
                    <w:rPr>
                      <w:rFonts w:ascii="Arial" w:hAnsi="Arial" w:cs="Arial"/>
                      <w:sz w:val="18"/>
                      <w:szCs w:val="18"/>
                    </w:rPr>
                    <w:tag w:val="Unit Name"/>
                    <w:id w:val="-1860036737"/>
                    <w:placeholder>
                      <w:docPart w:val="7DD2495F01F74CB192D874B5E262FE1E"/>
                    </w:placeholder>
                    <w15:color w:val="000000"/>
                  </w:sdtPr>
                  <w:sdtEndPr/>
                  <w:sdtContent>
                    <w:tc>
                      <w:tcPr>
                        <w:tcW w:w="3794" w:type="pct"/>
                        <w:gridSpan w:val="2"/>
                        <w:tcBorders>
                          <w:bottom w:val="single" w:sz="4" w:space="0" w:color="auto"/>
                        </w:tcBorders>
                      </w:tcPr>
                      <w:p w14:paraId="632F6101" w14:textId="77777777" w:rsidR="002A1244" w:rsidRPr="00057FAB" w:rsidRDefault="001750FF" w:rsidP="004B1CDF">
                        <w:pPr>
                          <w:spacing w:before="120"/>
                          <w:rPr>
                            <w:rFonts w:ascii="Arial" w:hAnsi="Arial" w:cs="Arial"/>
                            <w:sz w:val="18"/>
                            <w:szCs w:val="18"/>
                          </w:rPr>
                        </w:pPr>
                        <w:sdt>
                          <w:sdtPr>
                            <w:rPr>
                              <w:rStyle w:val="Style1"/>
                              <w:rFonts w:cs="Arial"/>
                              <w:sz w:val="18"/>
                              <w:szCs w:val="18"/>
                            </w:rPr>
                            <w:tag w:val="Mission and Goals"/>
                            <w:id w:val="524989770"/>
                            <w:placeholder>
                              <w:docPart w:val="4CD77D4CB2324C2182A66F852FCC9134"/>
                            </w:placeholder>
                            <w:showingPlcHdr/>
                            <w15:color w:val="000000"/>
                          </w:sdtPr>
                          <w:sdtEndPr>
                            <w:rPr>
                              <w:rStyle w:val="DefaultParagraphFont"/>
                              <w:rFonts w:asciiTheme="minorHAnsi" w:hAnsiTheme="minorHAnsi"/>
                            </w:rPr>
                          </w:sdtEndPr>
                          <w:sdtContent>
                            <w:r w:rsidR="00136BA3" w:rsidRPr="00057FAB">
                              <w:rPr>
                                <w:rStyle w:val="PlaceholderText"/>
                                <w:rFonts w:ascii="Arial" w:hAnsi="Arial" w:cs="Arial"/>
                                <w:sz w:val="18"/>
                                <w:szCs w:val="18"/>
                              </w:rPr>
                              <w:t>Click or tap here to enter text.</w:t>
                            </w:r>
                          </w:sdtContent>
                        </w:sdt>
                      </w:p>
                    </w:tc>
                  </w:sdtContent>
                </w:sdt>
              </w:sdtContent>
            </w:sdt>
          </w:sdtContent>
        </w:sdt>
      </w:tr>
      <w:tr w:rsidR="002A1244" w:rsidRPr="00057FAB" w14:paraId="0585B145" w14:textId="77777777" w:rsidTr="004B1CDF">
        <w:tc>
          <w:tcPr>
            <w:tcW w:w="1206" w:type="pct"/>
            <w:vAlign w:val="bottom"/>
          </w:tcPr>
          <w:p w14:paraId="16D1833D" w14:textId="77777777" w:rsidR="002A1244" w:rsidRPr="00057FAB" w:rsidRDefault="002B3AA3" w:rsidP="006868AF">
            <w:pPr>
              <w:pStyle w:val="NormalIndent"/>
              <w:ind w:left="0"/>
              <w:jc w:val="right"/>
              <w:rPr>
                <w:rFonts w:ascii="Arial" w:hAnsi="Arial" w:cs="Arial"/>
                <w:sz w:val="18"/>
                <w:szCs w:val="18"/>
              </w:rPr>
            </w:pPr>
            <w:r w:rsidRPr="00057FAB">
              <w:rPr>
                <w:rFonts w:ascii="Arial" w:hAnsi="Arial" w:cs="Arial"/>
                <w:sz w:val="18"/>
                <w:szCs w:val="18"/>
              </w:rPr>
              <w:t>External Reviewers</w:t>
            </w:r>
            <w:r w:rsidR="00F8116D" w:rsidRPr="00057FAB">
              <w:rPr>
                <w:rFonts w:ascii="Arial" w:hAnsi="Arial" w:cs="Arial"/>
                <w:sz w:val="18"/>
                <w:szCs w:val="18"/>
              </w:rPr>
              <w:t>:</w:t>
            </w:r>
          </w:p>
        </w:tc>
        <w:sdt>
          <w:sdtPr>
            <w:rPr>
              <w:rFonts w:ascii="Arial" w:hAnsi="Arial" w:cs="Arial"/>
              <w:sz w:val="18"/>
              <w:szCs w:val="18"/>
            </w:rPr>
            <w:id w:val="1470015651"/>
            <w:placeholder>
              <w:docPart w:val="7BD1A452C3024A9AA704ACEB842AAE82"/>
            </w:placeholder>
          </w:sdtPr>
          <w:sdtEndPr/>
          <w:sdtContent>
            <w:sdt>
              <w:sdtPr>
                <w:rPr>
                  <w:rFonts w:ascii="Arial" w:hAnsi="Arial" w:cs="Arial"/>
                  <w:sz w:val="18"/>
                  <w:szCs w:val="18"/>
                </w:rPr>
                <w:tag w:val="External Site Reviewer"/>
                <w:id w:val="578865749"/>
                <w:placeholder>
                  <w:docPart w:val="A7702ED6D70647C99B3F14C08E42B5E1"/>
                </w:placeholder>
                <w15:color w:val="000000"/>
              </w:sdtPr>
              <w:sdtEndPr/>
              <w:sdtContent>
                <w:sdt>
                  <w:sdtPr>
                    <w:rPr>
                      <w:rFonts w:ascii="Arial" w:hAnsi="Arial" w:cs="Arial"/>
                      <w:sz w:val="18"/>
                      <w:szCs w:val="18"/>
                    </w:rPr>
                    <w:tag w:val="Unit Name"/>
                    <w:id w:val="-2014600181"/>
                    <w:placeholder>
                      <w:docPart w:val="C3D6D074ABF044E88A8EE98BE4DDB507"/>
                    </w:placeholder>
                    <w15:color w:val="000000"/>
                  </w:sdtPr>
                  <w:sdtEndPr/>
                  <w:sdtContent>
                    <w:tc>
                      <w:tcPr>
                        <w:tcW w:w="3794" w:type="pct"/>
                        <w:gridSpan w:val="2"/>
                        <w:tcBorders>
                          <w:bottom w:val="single" w:sz="4" w:space="0" w:color="auto"/>
                        </w:tcBorders>
                      </w:tcPr>
                      <w:p w14:paraId="7EA470BB" w14:textId="77777777" w:rsidR="002A1244" w:rsidRPr="00057FAB" w:rsidRDefault="001750FF" w:rsidP="004B1CDF">
                        <w:pPr>
                          <w:rPr>
                            <w:rFonts w:ascii="Arial" w:hAnsi="Arial" w:cs="Arial"/>
                            <w:sz w:val="18"/>
                            <w:szCs w:val="18"/>
                          </w:rPr>
                        </w:pPr>
                        <w:sdt>
                          <w:sdtPr>
                            <w:rPr>
                              <w:rStyle w:val="Style1"/>
                              <w:rFonts w:cs="Arial"/>
                              <w:sz w:val="18"/>
                              <w:szCs w:val="18"/>
                            </w:rPr>
                            <w:tag w:val="Mission and Goals"/>
                            <w:id w:val="-212738178"/>
                            <w:placeholder>
                              <w:docPart w:val="4E19D9841B3740B4BE0639C6189F14DC"/>
                            </w:placeholder>
                            <w:showingPlcHdr/>
                            <w15:color w:val="000000"/>
                          </w:sdtPr>
                          <w:sdtEndPr>
                            <w:rPr>
                              <w:rStyle w:val="DefaultParagraphFont"/>
                              <w:rFonts w:asciiTheme="minorHAnsi" w:hAnsiTheme="minorHAnsi"/>
                            </w:rPr>
                          </w:sdtEndPr>
                          <w:sdtContent>
                            <w:r w:rsidR="00136BA3" w:rsidRPr="00057FAB">
                              <w:rPr>
                                <w:rStyle w:val="PlaceholderText"/>
                                <w:rFonts w:ascii="Arial" w:hAnsi="Arial" w:cs="Arial"/>
                                <w:sz w:val="18"/>
                                <w:szCs w:val="18"/>
                              </w:rPr>
                              <w:t>Click or tap here to enter text.</w:t>
                            </w:r>
                          </w:sdtContent>
                        </w:sdt>
                      </w:p>
                    </w:tc>
                  </w:sdtContent>
                </w:sdt>
              </w:sdtContent>
            </w:sdt>
          </w:sdtContent>
        </w:sdt>
      </w:tr>
      <w:tr w:rsidR="00F8116D" w:rsidRPr="00057FAB" w14:paraId="311A9909" w14:textId="77777777" w:rsidTr="004B1CDF">
        <w:tc>
          <w:tcPr>
            <w:tcW w:w="1206" w:type="pct"/>
            <w:vAlign w:val="bottom"/>
          </w:tcPr>
          <w:p w14:paraId="74EE56F1" w14:textId="77777777" w:rsidR="00F8116D" w:rsidRPr="00057FAB" w:rsidRDefault="00F8116D" w:rsidP="002B3AA3">
            <w:pPr>
              <w:pStyle w:val="NormalIndent"/>
              <w:ind w:left="0"/>
              <w:rPr>
                <w:rFonts w:ascii="Arial" w:hAnsi="Arial" w:cs="Arial"/>
                <w:sz w:val="18"/>
                <w:szCs w:val="18"/>
              </w:rPr>
            </w:pPr>
          </w:p>
        </w:tc>
        <w:sdt>
          <w:sdtPr>
            <w:rPr>
              <w:rFonts w:ascii="Arial" w:hAnsi="Arial" w:cs="Arial"/>
              <w:sz w:val="18"/>
              <w:szCs w:val="18"/>
            </w:rPr>
            <w:id w:val="229660264"/>
            <w:placeholder>
              <w:docPart w:val="F92320A416434B3E88375395BB72B6FD"/>
            </w:placeholder>
          </w:sdtPr>
          <w:sdtEndPr/>
          <w:sdtContent>
            <w:sdt>
              <w:sdtPr>
                <w:rPr>
                  <w:rFonts w:ascii="Arial" w:hAnsi="Arial" w:cs="Arial"/>
                  <w:sz w:val="18"/>
                  <w:szCs w:val="18"/>
                </w:rPr>
                <w:id w:val="-895197622"/>
                <w:placeholder>
                  <w:docPart w:val="58DBCCB5D285443BBB81DAEF6C3D17A1"/>
                </w:placeholder>
              </w:sdtPr>
              <w:sdtEndPr/>
              <w:sdtContent>
                <w:sdt>
                  <w:sdtPr>
                    <w:rPr>
                      <w:rFonts w:ascii="Arial" w:hAnsi="Arial" w:cs="Arial"/>
                      <w:sz w:val="18"/>
                      <w:szCs w:val="18"/>
                    </w:rPr>
                    <w:tag w:val="External Site Reviewer"/>
                    <w:id w:val="-361444735"/>
                    <w:placeholder>
                      <w:docPart w:val="6D1018516F514435814CA2BA28088F0A"/>
                    </w:placeholder>
                    <w15:color w:val="000000"/>
                  </w:sdtPr>
                  <w:sdtEndPr/>
                  <w:sdtContent>
                    <w:sdt>
                      <w:sdtPr>
                        <w:rPr>
                          <w:rFonts w:ascii="Arial" w:hAnsi="Arial" w:cs="Arial"/>
                          <w:sz w:val="18"/>
                          <w:szCs w:val="18"/>
                        </w:rPr>
                        <w:tag w:val="Unit Name"/>
                        <w:id w:val="-1280717028"/>
                        <w:placeholder>
                          <w:docPart w:val="EDA30193A0824A258002D583B9E5CC90"/>
                        </w:placeholder>
                        <w15:color w:val="000000"/>
                      </w:sdtPr>
                      <w:sdtEndPr/>
                      <w:sdtContent>
                        <w:tc>
                          <w:tcPr>
                            <w:tcW w:w="3794" w:type="pct"/>
                            <w:gridSpan w:val="2"/>
                            <w:tcBorders>
                              <w:bottom w:val="single" w:sz="4" w:space="0" w:color="auto"/>
                            </w:tcBorders>
                          </w:tcPr>
                          <w:p w14:paraId="768A4233" w14:textId="77777777" w:rsidR="00F8116D" w:rsidRPr="00057FAB" w:rsidRDefault="001750FF" w:rsidP="004B1CDF">
                            <w:pPr>
                              <w:rPr>
                                <w:rFonts w:ascii="Arial" w:hAnsi="Arial" w:cs="Arial"/>
                                <w:sz w:val="18"/>
                                <w:szCs w:val="18"/>
                              </w:rPr>
                            </w:pPr>
                            <w:sdt>
                              <w:sdtPr>
                                <w:rPr>
                                  <w:rStyle w:val="Style1"/>
                                  <w:rFonts w:cs="Arial"/>
                                  <w:sz w:val="18"/>
                                  <w:szCs w:val="18"/>
                                </w:rPr>
                                <w:tag w:val="Mission and Goals"/>
                                <w:id w:val="-258684685"/>
                                <w:placeholder>
                                  <w:docPart w:val="DCE1AC8E08064E1A8B5486FB895CFF0D"/>
                                </w:placeholder>
                                <w:showingPlcHdr/>
                                <w15:color w:val="000000"/>
                              </w:sdtPr>
                              <w:sdtEndPr>
                                <w:rPr>
                                  <w:rStyle w:val="DefaultParagraphFont"/>
                                  <w:rFonts w:asciiTheme="minorHAnsi" w:hAnsiTheme="minorHAnsi"/>
                                </w:rPr>
                              </w:sdtEndPr>
                              <w:sdtContent>
                                <w:r w:rsidR="00136BA3" w:rsidRPr="00057FAB">
                                  <w:rPr>
                                    <w:rStyle w:val="PlaceholderText"/>
                                    <w:rFonts w:ascii="Arial" w:hAnsi="Arial" w:cs="Arial"/>
                                    <w:sz w:val="18"/>
                                    <w:szCs w:val="18"/>
                                  </w:rPr>
                                  <w:t>Click or tap here to enter text.</w:t>
                                </w:r>
                              </w:sdtContent>
                            </w:sdt>
                          </w:p>
                        </w:tc>
                      </w:sdtContent>
                    </w:sdt>
                  </w:sdtContent>
                </w:sdt>
              </w:sdtContent>
            </w:sdt>
          </w:sdtContent>
        </w:sdt>
      </w:tr>
      <w:tr w:rsidR="00F8116D" w:rsidRPr="00057FAB" w14:paraId="237407BC" w14:textId="77777777" w:rsidTr="004B1CDF">
        <w:tc>
          <w:tcPr>
            <w:tcW w:w="1206" w:type="pct"/>
            <w:vAlign w:val="bottom"/>
          </w:tcPr>
          <w:p w14:paraId="646DC782" w14:textId="77777777" w:rsidR="00F8116D" w:rsidRPr="00057FAB" w:rsidRDefault="00F8116D" w:rsidP="002B3AA3">
            <w:pPr>
              <w:pStyle w:val="NormalIndent"/>
              <w:ind w:left="0"/>
              <w:rPr>
                <w:rFonts w:ascii="Arial" w:hAnsi="Arial" w:cs="Arial"/>
                <w:sz w:val="18"/>
                <w:szCs w:val="18"/>
              </w:rPr>
            </w:pPr>
          </w:p>
        </w:tc>
        <w:sdt>
          <w:sdtPr>
            <w:rPr>
              <w:rFonts w:ascii="Arial" w:hAnsi="Arial" w:cs="Arial"/>
              <w:sz w:val="18"/>
              <w:szCs w:val="18"/>
            </w:rPr>
            <w:id w:val="-1966351238"/>
            <w:placeholder>
              <w:docPart w:val="BC6DE73A23A6482C95B50FAE78B130C9"/>
            </w:placeholder>
          </w:sdtPr>
          <w:sdtEndPr/>
          <w:sdtContent>
            <w:sdt>
              <w:sdtPr>
                <w:rPr>
                  <w:rFonts w:ascii="Arial" w:hAnsi="Arial" w:cs="Arial"/>
                  <w:sz w:val="18"/>
                  <w:szCs w:val="18"/>
                </w:rPr>
                <w:id w:val="-736086623"/>
                <w:placeholder>
                  <w:docPart w:val="140C75F3D13B4B2A8EF8D3844ED2211E"/>
                </w:placeholder>
              </w:sdtPr>
              <w:sdtEndPr/>
              <w:sdtContent>
                <w:sdt>
                  <w:sdtPr>
                    <w:rPr>
                      <w:rFonts w:ascii="Arial" w:hAnsi="Arial" w:cs="Arial"/>
                      <w:sz w:val="18"/>
                      <w:szCs w:val="18"/>
                    </w:rPr>
                    <w:tag w:val="External Site Reviewer"/>
                    <w:id w:val="2087191246"/>
                    <w:placeholder>
                      <w:docPart w:val="A64950F03C9E4A6FBC16A510F6D38FAD"/>
                    </w:placeholder>
                    <w15:color w:val="000000"/>
                  </w:sdtPr>
                  <w:sdtEndPr/>
                  <w:sdtContent>
                    <w:sdt>
                      <w:sdtPr>
                        <w:rPr>
                          <w:rFonts w:ascii="Arial" w:hAnsi="Arial" w:cs="Arial"/>
                          <w:sz w:val="18"/>
                          <w:szCs w:val="18"/>
                        </w:rPr>
                        <w:tag w:val="Unit Name"/>
                        <w:id w:val="910882601"/>
                        <w:placeholder>
                          <w:docPart w:val="BAFBE8A568EC46FEA514283CF2525B36"/>
                        </w:placeholder>
                        <w15:color w:val="000000"/>
                      </w:sdtPr>
                      <w:sdtEndPr/>
                      <w:sdtContent>
                        <w:tc>
                          <w:tcPr>
                            <w:tcW w:w="3794" w:type="pct"/>
                            <w:gridSpan w:val="2"/>
                            <w:tcBorders>
                              <w:bottom w:val="single" w:sz="4" w:space="0" w:color="auto"/>
                            </w:tcBorders>
                          </w:tcPr>
                          <w:p w14:paraId="628BACE0" w14:textId="77777777" w:rsidR="00F8116D" w:rsidRPr="00057FAB" w:rsidRDefault="001750FF" w:rsidP="004B1CDF">
                            <w:pPr>
                              <w:rPr>
                                <w:rFonts w:ascii="Arial" w:hAnsi="Arial" w:cs="Arial"/>
                                <w:sz w:val="18"/>
                                <w:szCs w:val="18"/>
                              </w:rPr>
                            </w:pPr>
                            <w:sdt>
                              <w:sdtPr>
                                <w:rPr>
                                  <w:rStyle w:val="Style1"/>
                                  <w:rFonts w:cs="Arial"/>
                                  <w:sz w:val="18"/>
                                  <w:szCs w:val="18"/>
                                </w:rPr>
                                <w:tag w:val="Mission and Goals"/>
                                <w:id w:val="1003787710"/>
                                <w:placeholder>
                                  <w:docPart w:val="143A7B9AC41B4D00975AD4FBA4A9B5DF"/>
                                </w:placeholder>
                                <w:showingPlcHdr/>
                                <w15:color w:val="000000"/>
                              </w:sdtPr>
                              <w:sdtEndPr>
                                <w:rPr>
                                  <w:rStyle w:val="DefaultParagraphFont"/>
                                  <w:rFonts w:asciiTheme="minorHAnsi" w:hAnsiTheme="minorHAnsi"/>
                                </w:rPr>
                              </w:sdtEndPr>
                              <w:sdtContent>
                                <w:r w:rsidR="00136BA3" w:rsidRPr="00057FAB">
                                  <w:rPr>
                                    <w:rStyle w:val="PlaceholderText"/>
                                    <w:rFonts w:ascii="Arial" w:hAnsi="Arial" w:cs="Arial"/>
                                    <w:sz w:val="18"/>
                                    <w:szCs w:val="18"/>
                                  </w:rPr>
                                  <w:t>Click or tap here to enter text.</w:t>
                                </w:r>
                              </w:sdtContent>
                            </w:sdt>
                          </w:p>
                        </w:tc>
                      </w:sdtContent>
                    </w:sdt>
                  </w:sdtContent>
                </w:sdt>
              </w:sdtContent>
            </w:sdt>
          </w:sdtContent>
        </w:sdt>
      </w:tr>
      <w:tr w:rsidR="00BF3D75" w:rsidRPr="00057FAB" w14:paraId="51C8AFAD" w14:textId="77777777" w:rsidTr="004B1CDF">
        <w:tc>
          <w:tcPr>
            <w:tcW w:w="1206" w:type="pct"/>
            <w:vAlign w:val="bottom"/>
          </w:tcPr>
          <w:p w14:paraId="35598287" w14:textId="77777777" w:rsidR="00BF3D75" w:rsidRPr="00057FAB" w:rsidRDefault="00BF3D75" w:rsidP="002B3AA3">
            <w:pPr>
              <w:pStyle w:val="NormalIndent"/>
              <w:ind w:left="0"/>
              <w:rPr>
                <w:rFonts w:ascii="Arial" w:hAnsi="Arial" w:cs="Arial"/>
                <w:sz w:val="18"/>
                <w:szCs w:val="18"/>
              </w:rPr>
            </w:pPr>
          </w:p>
        </w:tc>
        <w:sdt>
          <w:sdtPr>
            <w:rPr>
              <w:rFonts w:ascii="Arial" w:hAnsi="Arial" w:cs="Arial"/>
              <w:sz w:val="18"/>
              <w:szCs w:val="18"/>
            </w:rPr>
            <w:id w:val="1201746881"/>
            <w:placeholder>
              <w:docPart w:val="95E2FB79A4924BE88EC036916CD118F4"/>
            </w:placeholder>
          </w:sdtPr>
          <w:sdtEndPr/>
          <w:sdtContent>
            <w:sdt>
              <w:sdtPr>
                <w:rPr>
                  <w:rFonts w:ascii="Arial" w:hAnsi="Arial" w:cs="Arial"/>
                  <w:sz w:val="18"/>
                  <w:szCs w:val="18"/>
                </w:rPr>
                <w:tag w:val="External Site Reviewer"/>
                <w:id w:val="-1877843791"/>
                <w:placeholder>
                  <w:docPart w:val="4D489F7FD08A4901B390F7EB044456C0"/>
                </w:placeholder>
                <w15:color w:val="000000"/>
              </w:sdtPr>
              <w:sdtEndPr/>
              <w:sdtContent>
                <w:sdt>
                  <w:sdtPr>
                    <w:rPr>
                      <w:rFonts w:ascii="Arial" w:hAnsi="Arial" w:cs="Arial"/>
                      <w:sz w:val="18"/>
                      <w:szCs w:val="18"/>
                    </w:rPr>
                    <w:tag w:val="Unit Name"/>
                    <w:id w:val="1826932599"/>
                    <w:placeholder>
                      <w:docPart w:val="53E8C7D4F6704811A5EC55947DC8B320"/>
                    </w:placeholder>
                    <w15:color w:val="000000"/>
                  </w:sdtPr>
                  <w:sdtEndPr/>
                  <w:sdtContent>
                    <w:tc>
                      <w:tcPr>
                        <w:tcW w:w="3794" w:type="pct"/>
                        <w:gridSpan w:val="2"/>
                        <w:tcBorders>
                          <w:bottom w:val="single" w:sz="4" w:space="0" w:color="auto"/>
                        </w:tcBorders>
                      </w:tcPr>
                      <w:p w14:paraId="45F1369B" w14:textId="77777777" w:rsidR="00BF3D75" w:rsidRPr="00057FAB" w:rsidRDefault="001750FF" w:rsidP="004B1CDF">
                        <w:pPr>
                          <w:rPr>
                            <w:rFonts w:ascii="Arial" w:hAnsi="Arial" w:cs="Arial"/>
                            <w:sz w:val="18"/>
                            <w:szCs w:val="18"/>
                          </w:rPr>
                        </w:pPr>
                        <w:sdt>
                          <w:sdtPr>
                            <w:rPr>
                              <w:rStyle w:val="Style1"/>
                              <w:rFonts w:cs="Arial"/>
                              <w:sz w:val="18"/>
                              <w:szCs w:val="18"/>
                            </w:rPr>
                            <w:tag w:val="Mission and Goals"/>
                            <w:id w:val="1733888641"/>
                            <w:placeholder>
                              <w:docPart w:val="8A113E849B4E4693B0FFAA9BCBBCE2D7"/>
                            </w:placeholder>
                            <w:showingPlcHdr/>
                            <w15:color w:val="000000"/>
                          </w:sdtPr>
                          <w:sdtEndPr>
                            <w:rPr>
                              <w:rStyle w:val="DefaultParagraphFont"/>
                              <w:rFonts w:asciiTheme="minorHAnsi" w:hAnsiTheme="minorHAnsi"/>
                            </w:rPr>
                          </w:sdtEndPr>
                          <w:sdtContent>
                            <w:r w:rsidR="00136BA3" w:rsidRPr="00057FAB">
                              <w:rPr>
                                <w:rStyle w:val="PlaceholderText"/>
                                <w:rFonts w:ascii="Arial" w:hAnsi="Arial" w:cs="Arial"/>
                                <w:sz w:val="18"/>
                                <w:szCs w:val="18"/>
                              </w:rPr>
                              <w:t>Click or tap here to enter text.</w:t>
                            </w:r>
                          </w:sdtContent>
                        </w:sdt>
                      </w:p>
                    </w:tc>
                  </w:sdtContent>
                </w:sdt>
              </w:sdtContent>
            </w:sdt>
          </w:sdtContent>
        </w:sdt>
      </w:tr>
      <w:tr w:rsidR="003331C0" w:rsidRPr="00057FAB" w14:paraId="2934D452" w14:textId="77777777" w:rsidTr="00172EA9">
        <w:trPr>
          <w:trHeight w:val="890"/>
        </w:trPr>
        <w:tc>
          <w:tcPr>
            <w:tcW w:w="5000" w:type="pct"/>
            <w:gridSpan w:val="3"/>
            <w:shd w:val="clear" w:color="auto" w:fill="auto"/>
            <w:vAlign w:val="bottom"/>
          </w:tcPr>
          <w:p w14:paraId="1B0851BF" w14:textId="77777777" w:rsidR="003331C0" w:rsidRPr="00057FAB" w:rsidRDefault="0034205C" w:rsidP="00172EA9">
            <w:pPr>
              <w:pStyle w:val="Heading1"/>
              <w:jc w:val="center"/>
              <w:outlineLvl w:val="0"/>
              <w:rPr>
                <w:rFonts w:ascii="Arial" w:hAnsi="Arial" w:cs="Arial"/>
                <w:sz w:val="18"/>
                <w:szCs w:val="18"/>
              </w:rPr>
            </w:pPr>
            <w:r w:rsidRPr="00057FAB">
              <w:rPr>
                <w:rFonts w:ascii="Arial" w:hAnsi="Arial" w:cs="Arial"/>
                <w:color w:val="404040" w:themeColor="text1" w:themeTint="BF"/>
                <w:sz w:val="18"/>
                <w:szCs w:val="18"/>
              </w:rPr>
              <w:t>Please complete each section below.</w:t>
            </w:r>
            <w:r w:rsidR="00F913F6" w:rsidRPr="00057FAB">
              <w:rPr>
                <w:rFonts w:ascii="Arial" w:hAnsi="Arial" w:cs="Arial"/>
                <w:color w:val="404040" w:themeColor="text1" w:themeTint="BF"/>
                <w:sz w:val="18"/>
                <w:szCs w:val="18"/>
              </w:rPr>
              <w:t xml:space="preserve"> </w:t>
            </w:r>
            <w:r w:rsidR="00F913F6" w:rsidRPr="00057FAB">
              <w:rPr>
                <w:rFonts w:ascii="Arial" w:hAnsi="Arial" w:cs="Arial"/>
                <w:color w:val="404040" w:themeColor="text1" w:themeTint="BF"/>
                <w:sz w:val="18"/>
                <w:szCs w:val="18"/>
              </w:rPr>
              <w:br/>
              <w:t>(Questions and prompts are a general guideline.)</w:t>
            </w:r>
          </w:p>
        </w:tc>
      </w:tr>
      <w:tr w:rsidR="002A1244" w:rsidRPr="00057FAB" w14:paraId="31DF468C" w14:textId="77777777" w:rsidTr="0052442B">
        <w:trPr>
          <w:trHeight w:val="432"/>
        </w:trPr>
        <w:tc>
          <w:tcPr>
            <w:tcW w:w="5000" w:type="pct"/>
            <w:gridSpan w:val="3"/>
            <w:shd w:val="clear" w:color="auto" w:fill="FFC000"/>
            <w:vAlign w:val="bottom"/>
          </w:tcPr>
          <w:p w14:paraId="6AC20FA6" w14:textId="77777777" w:rsidR="002A1244" w:rsidRPr="004731C6" w:rsidRDefault="002B3AA3" w:rsidP="002B3AA3">
            <w:pPr>
              <w:pStyle w:val="Heading1"/>
              <w:outlineLvl w:val="0"/>
              <w:rPr>
                <w:rFonts w:ascii="Arial" w:hAnsi="Arial" w:cs="Arial"/>
                <w:sz w:val="22"/>
                <w:szCs w:val="18"/>
              </w:rPr>
            </w:pPr>
            <w:r w:rsidRPr="004731C6">
              <w:rPr>
                <w:rFonts w:ascii="Arial" w:hAnsi="Arial" w:cs="Arial"/>
                <w:sz w:val="22"/>
                <w:szCs w:val="18"/>
              </w:rPr>
              <w:t>Mission and goals</w:t>
            </w:r>
          </w:p>
        </w:tc>
      </w:tr>
      <w:tr w:rsidR="003331C0" w:rsidRPr="00057FAB" w14:paraId="313C88DC" w14:textId="77777777" w:rsidTr="0052442B">
        <w:tc>
          <w:tcPr>
            <w:tcW w:w="5000" w:type="pct"/>
            <w:gridSpan w:val="3"/>
            <w:shd w:val="clear" w:color="auto" w:fill="auto"/>
            <w:vAlign w:val="bottom"/>
          </w:tcPr>
          <w:p w14:paraId="5DA22A45" w14:textId="77777777" w:rsidR="003331C0" w:rsidRPr="00057FAB" w:rsidRDefault="003331C0" w:rsidP="002B3AA3">
            <w:pPr>
              <w:pStyle w:val="Heading1"/>
              <w:outlineLvl w:val="0"/>
              <w:rPr>
                <w:rFonts w:ascii="Arial" w:hAnsi="Arial" w:cs="Arial"/>
                <w:b w:val="0"/>
                <w:sz w:val="18"/>
                <w:szCs w:val="18"/>
              </w:rPr>
            </w:pPr>
            <w:r w:rsidRPr="00057FAB">
              <w:rPr>
                <w:rFonts w:ascii="Arial" w:hAnsi="Arial" w:cs="Arial"/>
                <w:b w:val="0"/>
                <w:sz w:val="18"/>
                <w:szCs w:val="18"/>
              </w:rPr>
              <w:t>Are the mission and goals adequately addressed? Do they seem appropriate given the university mission, and are there on-going mechanisms in place within the unit to evaluate the currenc</w:t>
            </w:r>
            <w:r w:rsidR="00B02544" w:rsidRPr="00057FAB">
              <w:rPr>
                <w:rFonts w:ascii="Arial" w:hAnsi="Arial" w:cs="Arial"/>
                <w:b w:val="0"/>
                <w:sz w:val="18"/>
                <w:szCs w:val="18"/>
              </w:rPr>
              <w:t>y and relevance of those goals?</w:t>
            </w:r>
          </w:p>
        </w:tc>
      </w:tr>
      <w:tr w:rsidR="003331C0" w:rsidRPr="00057FAB" w14:paraId="18CF3EFF" w14:textId="77777777" w:rsidTr="004B1CDF">
        <w:trPr>
          <w:trHeight w:val="360"/>
        </w:trPr>
        <w:tc>
          <w:tcPr>
            <w:tcW w:w="5000" w:type="pct"/>
            <w:gridSpan w:val="3"/>
            <w:shd w:val="clear" w:color="auto" w:fill="F2F2F2" w:themeFill="background1" w:themeFillShade="F2"/>
          </w:tcPr>
          <w:p w14:paraId="7A5B3A0F" w14:textId="77777777" w:rsidR="00B02544" w:rsidRPr="0098081E" w:rsidRDefault="001750FF" w:rsidP="004B1CDF">
            <w:pPr>
              <w:tabs>
                <w:tab w:val="center" w:pos="4932"/>
              </w:tabs>
              <w:spacing w:before="120"/>
              <w:rPr>
                <w:rFonts w:ascii="Arial" w:hAnsi="Arial" w:cs="Arial"/>
                <w:sz w:val="18"/>
                <w:szCs w:val="18"/>
              </w:rPr>
            </w:pPr>
            <w:sdt>
              <w:sdtPr>
                <w:rPr>
                  <w:rStyle w:val="Style1"/>
                  <w:rFonts w:cs="Arial"/>
                  <w:sz w:val="18"/>
                  <w:szCs w:val="18"/>
                </w:rPr>
                <w:tag w:val="Mission and Goals"/>
                <w:id w:val="-305168973"/>
                <w:placeholder>
                  <w:docPart w:val="013E47147A194369A0A76341CEC3AD18"/>
                </w:placeholder>
                <w15:color w:val="000000"/>
              </w:sdtPr>
              <w:sdtEndPr>
                <w:rPr>
                  <w:rStyle w:val="DefaultParagraphFont"/>
                  <w:rFonts w:asciiTheme="minorHAnsi" w:hAnsiTheme="minorHAnsi"/>
                </w:rPr>
              </w:sdtEndPr>
              <w:sdtContent>
                <w:sdt>
                  <w:sdtPr>
                    <w:rPr>
                      <w:rStyle w:val="Style1"/>
                      <w:rFonts w:cs="Arial"/>
                      <w:sz w:val="18"/>
                      <w:szCs w:val="18"/>
                    </w:rPr>
                    <w:tag w:val="Mission and Goals"/>
                    <w:id w:val="2011944501"/>
                    <w:placeholder>
                      <w:docPart w:val="CD04E388D94646F6B0BDB30D310F89D9"/>
                    </w:placeholder>
                    <w:showingPlcHdr/>
                    <w15:color w:val="000000"/>
                  </w:sdtPr>
                  <w:sdtEndPr>
                    <w:rPr>
                      <w:rStyle w:val="DefaultParagraphFont"/>
                      <w:rFonts w:asciiTheme="minorHAnsi" w:hAnsiTheme="minorHAnsi"/>
                    </w:rPr>
                  </w:sdtEndPr>
                  <w:sdtContent>
                    <w:r w:rsidR="00EA50F3" w:rsidRPr="0098081E">
                      <w:rPr>
                        <w:rStyle w:val="PlaceholderText"/>
                        <w:rFonts w:ascii="Arial" w:hAnsi="Arial" w:cs="Arial"/>
                        <w:sz w:val="18"/>
                        <w:szCs w:val="18"/>
                      </w:rPr>
                      <w:t>Click or tap here to enter text.</w:t>
                    </w:r>
                  </w:sdtContent>
                </w:sdt>
              </w:sdtContent>
            </w:sdt>
          </w:p>
        </w:tc>
      </w:tr>
      <w:tr w:rsidR="002A1244" w:rsidRPr="00057FAB" w14:paraId="4C05B4F6" w14:textId="77777777" w:rsidTr="0052442B">
        <w:trPr>
          <w:trHeight w:val="54"/>
        </w:trPr>
        <w:tc>
          <w:tcPr>
            <w:tcW w:w="5000" w:type="pct"/>
            <w:gridSpan w:val="3"/>
            <w:shd w:val="clear" w:color="auto" w:fill="FFFFFF" w:themeFill="background1"/>
          </w:tcPr>
          <w:p w14:paraId="61B085B1" w14:textId="77777777" w:rsidR="003331C0" w:rsidRPr="00057FAB" w:rsidRDefault="003331C0" w:rsidP="003331C0">
            <w:pPr>
              <w:pStyle w:val="Heading1"/>
              <w:outlineLvl w:val="0"/>
              <w:rPr>
                <w:rFonts w:ascii="Arial" w:hAnsi="Arial" w:cs="Arial"/>
                <w:b w:val="0"/>
                <w:sz w:val="18"/>
                <w:szCs w:val="18"/>
              </w:rPr>
            </w:pPr>
            <w:r w:rsidRPr="00057FAB">
              <w:rPr>
                <w:rFonts w:ascii="Arial" w:hAnsi="Arial" w:cs="Arial"/>
                <w:b w:val="0"/>
                <w:sz w:val="18"/>
                <w:szCs w:val="18"/>
              </w:rPr>
              <w:t>Assess the contribution of the unit in advancing the state of the discipline/profession and the program’s position relative to peer institutions.</w:t>
            </w:r>
          </w:p>
        </w:tc>
      </w:tr>
      <w:tr w:rsidR="003331C0" w:rsidRPr="00057FAB" w14:paraId="0FF74E91" w14:textId="77777777" w:rsidTr="004B1CDF">
        <w:trPr>
          <w:trHeight w:val="369"/>
        </w:trPr>
        <w:sdt>
          <w:sdtPr>
            <w:rPr>
              <w:rFonts w:ascii="Arial" w:hAnsi="Arial" w:cs="Arial"/>
              <w:sz w:val="18"/>
              <w:szCs w:val="18"/>
            </w:rPr>
            <w:id w:val="1785468106"/>
            <w:placeholder>
              <w:docPart w:val="79F71847A0754A23ABAA08AE12D2D34C"/>
            </w:placeholder>
          </w:sdtPr>
          <w:sdtEndPr/>
          <w:sdtContent>
            <w:tc>
              <w:tcPr>
                <w:tcW w:w="5000" w:type="pct"/>
                <w:gridSpan w:val="3"/>
                <w:shd w:val="clear" w:color="auto" w:fill="F2F2F2" w:themeFill="background1" w:themeFillShade="F2"/>
              </w:tcPr>
              <w:sdt>
                <w:sdtPr>
                  <w:rPr>
                    <w:rFonts w:ascii="Arial" w:hAnsi="Arial" w:cs="Arial"/>
                    <w:sz w:val="18"/>
                    <w:szCs w:val="18"/>
                  </w:rPr>
                  <w:tag w:val="Mission and Goals"/>
                  <w:id w:val="-1611813565"/>
                  <w:placeholder>
                    <w:docPart w:val="8DD598EEA6CB46FFA6F17991473C9234"/>
                  </w:placeholder>
                  <w15:color w:val="000000"/>
                </w:sdtPr>
                <w:sdtEndPr/>
                <w:sdtContent>
                  <w:p w14:paraId="11FC1D28" w14:textId="77777777" w:rsidR="003331C0" w:rsidRPr="0098081E" w:rsidRDefault="001750FF" w:rsidP="004B1CDF">
                    <w:pPr>
                      <w:spacing w:before="120"/>
                      <w:rPr>
                        <w:rFonts w:ascii="Arial" w:hAnsi="Arial" w:cs="Arial"/>
                        <w:sz w:val="18"/>
                        <w:szCs w:val="18"/>
                      </w:rPr>
                    </w:pPr>
                    <w:sdt>
                      <w:sdtPr>
                        <w:rPr>
                          <w:rStyle w:val="Style1"/>
                          <w:rFonts w:cs="Arial"/>
                          <w:sz w:val="18"/>
                          <w:szCs w:val="18"/>
                        </w:rPr>
                        <w:tag w:val="Mission and Goals"/>
                        <w:id w:val="-1400672785"/>
                        <w:placeholder>
                          <w:docPart w:val="53CBC061CB704E6C994CFB184F038A6A"/>
                        </w:placeholder>
                        <w:showingPlcHdr/>
                        <w15:color w:val="000000"/>
                      </w:sdtPr>
                      <w:sdtEndPr>
                        <w:rPr>
                          <w:rStyle w:val="DefaultParagraphFont"/>
                          <w:rFonts w:asciiTheme="minorHAnsi" w:hAnsiTheme="minorHAnsi"/>
                        </w:rPr>
                      </w:sdtEndPr>
                      <w:sdtContent>
                        <w:r w:rsidR="00EA50F3" w:rsidRPr="0098081E">
                          <w:rPr>
                            <w:rStyle w:val="PlaceholderText"/>
                            <w:rFonts w:ascii="Arial" w:hAnsi="Arial" w:cs="Arial"/>
                            <w:sz w:val="18"/>
                            <w:szCs w:val="18"/>
                          </w:rPr>
                          <w:t>Click or tap here to enter text.</w:t>
                        </w:r>
                      </w:sdtContent>
                    </w:sdt>
                  </w:p>
                </w:sdtContent>
              </w:sdt>
            </w:tc>
          </w:sdtContent>
        </w:sdt>
      </w:tr>
      <w:tr w:rsidR="002A1244" w:rsidRPr="00057FAB" w14:paraId="63CA50E8" w14:textId="77777777" w:rsidTr="0052442B">
        <w:tc>
          <w:tcPr>
            <w:tcW w:w="5000" w:type="pct"/>
            <w:gridSpan w:val="3"/>
            <w:shd w:val="clear" w:color="auto" w:fill="FFC000"/>
            <w:vAlign w:val="bottom"/>
          </w:tcPr>
          <w:p w14:paraId="1D8DCBA6" w14:textId="77777777" w:rsidR="002A1244" w:rsidRPr="004731C6" w:rsidRDefault="002B3AA3" w:rsidP="001C70B9">
            <w:pPr>
              <w:pStyle w:val="Heading1"/>
              <w:outlineLvl w:val="0"/>
              <w:rPr>
                <w:rFonts w:ascii="Arial" w:hAnsi="Arial" w:cs="Arial"/>
                <w:sz w:val="22"/>
                <w:szCs w:val="18"/>
              </w:rPr>
            </w:pPr>
            <w:r w:rsidRPr="004731C6">
              <w:rPr>
                <w:rFonts w:ascii="Arial" w:hAnsi="Arial" w:cs="Arial"/>
                <w:sz w:val="22"/>
                <w:szCs w:val="18"/>
              </w:rPr>
              <w:t>Strategic initiatives and future direction of the unit</w:t>
            </w:r>
          </w:p>
        </w:tc>
      </w:tr>
      <w:tr w:rsidR="00BE6B94" w:rsidRPr="00057FAB" w14:paraId="7524DCA3" w14:textId="77777777" w:rsidTr="0052442B">
        <w:tc>
          <w:tcPr>
            <w:tcW w:w="5000" w:type="pct"/>
            <w:gridSpan w:val="3"/>
            <w:shd w:val="clear" w:color="auto" w:fill="auto"/>
            <w:vAlign w:val="bottom"/>
          </w:tcPr>
          <w:p w14:paraId="638EB78F" w14:textId="77777777" w:rsidR="00BE6B94" w:rsidRPr="00057FAB" w:rsidRDefault="009A33E5" w:rsidP="001C70B9">
            <w:pPr>
              <w:pStyle w:val="Heading1"/>
              <w:outlineLvl w:val="0"/>
              <w:rPr>
                <w:rFonts w:ascii="Arial" w:hAnsi="Arial" w:cs="Arial"/>
                <w:b w:val="0"/>
                <w:sz w:val="18"/>
                <w:szCs w:val="18"/>
              </w:rPr>
            </w:pPr>
            <w:r w:rsidRPr="00057FAB">
              <w:rPr>
                <w:rFonts w:ascii="Arial" w:hAnsi="Arial" w:cs="Arial"/>
                <w:b w:val="0"/>
                <w:sz w:val="18"/>
                <w:szCs w:val="18"/>
              </w:rPr>
              <w:t>Please provide an assessment of the strategic initiatives identified by the unit and the future direction of the program as articulated in the self-study report — the state of the discipline, emerging areas in the national scene, peer institutions</w:t>
            </w:r>
            <w:r w:rsidR="00E33B7E">
              <w:rPr>
                <w:rFonts w:ascii="Arial" w:hAnsi="Arial" w:cs="Arial"/>
                <w:b w:val="0"/>
                <w:sz w:val="18"/>
                <w:szCs w:val="18"/>
              </w:rPr>
              <w:t>,</w:t>
            </w:r>
            <w:r w:rsidRPr="00057FAB">
              <w:rPr>
                <w:rFonts w:ascii="Arial" w:hAnsi="Arial" w:cs="Arial"/>
                <w:b w:val="0"/>
                <w:sz w:val="18"/>
                <w:szCs w:val="18"/>
              </w:rPr>
              <w:t xml:space="preserve"> and aspirational peers as identified by the unit should be taken into consideration as this assessment is done.</w:t>
            </w:r>
          </w:p>
        </w:tc>
      </w:tr>
      <w:tr w:rsidR="00BE6B94" w:rsidRPr="00057FAB" w14:paraId="571B53D4" w14:textId="77777777" w:rsidTr="004B1CDF">
        <w:trPr>
          <w:trHeight w:val="387"/>
        </w:trPr>
        <w:sdt>
          <w:sdtPr>
            <w:rPr>
              <w:rFonts w:ascii="Arial" w:hAnsi="Arial" w:cs="Arial"/>
              <w:sz w:val="18"/>
              <w:szCs w:val="18"/>
            </w:rPr>
            <w:id w:val="911734535"/>
            <w:placeholder>
              <w:docPart w:val="27BA9FB31BDF408CBD0C2F6CC30821C0"/>
            </w:placeholder>
          </w:sdtPr>
          <w:sdtEndPr/>
          <w:sdtContent>
            <w:tc>
              <w:tcPr>
                <w:tcW w:w="5000" w:type="pct"/>
                <w:gridSpan w:val="3"/>
                <w:shd w:val="clear" w:color="auto" w:fill="F2F2F2" w:themeFill="background1" w:themeFillShade="F2"/>
              </w:tcPr>
              <w:sdt>
                <w:sdtPr>
                  <w:rPr>
                    <w:rFonts w:ascii="Arial" w:hAnsi="Arial" w:cs="Arial"/>
                    <w:sz w:val="18"/>
                    <w:szCs w:val="18"/>
                  </w:rPr>
                  <w:tag w:val="Strategic initiatives and future direction"/>
                  <w:id w:val="1012256059"/>
                  <w:placeholder>
                    <w:docPart w:val="F836A2EE93854EBD95ED5A4B5CF58C56"/>
                  </w:placeholder>
                  <w15:color w:val="000000"/>
                </w:sdtPr>
                <w:sdtEndPr/>
                <w:sdtContent>
                  <w:p w14:paraId="22314470" w14:textId="77777777" w:rsidR="008C0C08" w:rsidRPr="0098081E" w:rsidRDefault="001750FF" w:rsidP="004B1CDF">
                    <w:pPr>
                      <w:spacing w:before="100" w:beforeAutospacing="1" w:after="100" w:afterAutospacing="1"/>
                      <w:rPr>
                        <w:rFonts w:ascii="Arial" w:hAnsi="Arial" w:cs="Arial"/>
                        <w:sz w:val="18"/>
                        <w:szCs w:val="18"/>
                      </w:rPr>
                    </w:pPr>
                    <w:sdt>
                      <w:sdtPr>
                        <w:rPr>
                          <w:rFonts w:ascii="Arial" w:hAnsi="Arial" w:cs="Arial"/>
                          <w:sz w:val="18"/>
                          <w:szCs w:val="18"/>
                        </w:rPr>
                        <w:tag w:val="Mission and Goals"/>
                        <w:id w:val="713780745"/>
                        <w:placeholder>
                          <w:docPart w:val="63E2C0931E9C4F9886BC4C1D866A495C"/>
                        </w:placeholder>
                        <w15:color w:val="000000"/>
                      </w:sdtPr>
                      <w:sdtEndPr/>
                      <w:sdtContent>
                        <w:sdt>
                          <w:sdtPr>
                            <w:rPr>
                              <w:rFonts w:ascii="Arial" w:hAnsi="Arial" w:cs="Arial"/>
                              <w:sz w:val="18"/>
                              <w:szCs w:val="18"/>
                            </w:rPr>
                            <w:tag w:val="Mission and Goals"/>
                            <w:id w:val="2131663662"/>
                            <w:placeholder>
                              <w:docPart w:val="5DEEF9CE461D461989F44C654B604E2C"/>
                            </w:placeholder>
                            <w15:color w:val="000000"/>
                          </w:sdtPr>
                          <w:sdtEndPr/>
                          <w:sdtContent>
                            <w:sdt>
                              <w:sdtPr>
                                <w:rPr>
                                  <w:rStyle w:val="Style1"/>
                                  <w:rFonts w:cs="Arial"/>
                                  <w:sz w:val="18"/>
                                  <w:szCs w:val="18"/>
                                </w:rPr>
                                <w:tag w:val="Mission and Goals"/>
                                <w:id w:val="-504980593"/>
                                <w:placeholder>
                                  <w:docPart w:val="D22C2D28F8AF4D76979F5A03A450E580"/>
                                </w:placeholder>
                                <w:showingPlcHdr/>
                                <w15:color w:val="000000"/>
                              </w:sdtPr>
                              <w:sdtEndPr>
                                <w:rPr>
                                  <w:rStyle w:val="DefaultParagraphFont"/>
                                  <w:rFonts w:asciiTheme="minorHAnsi" w:hAnsiTheme="minorHAnsi"/>
                                </w:rPr>
                              </w:sdtEndPr>
                              <w:sdtContent>
                                <w:r w:rsidR="00EA50F3" w:rsidRPr="0098081E">
                                  <w:rPr>
                                    <w:rStyle w:val="PlaceholderText"/>
                                    <w:rFonts w:ascii="Arial" w:hAnsi="Arial" w:cs="Arial"/>
                                    <w:sz w:val="18"/>
                                    <w:szCs w:val="18"/>
                                  </w:rPr>
                                  <w:t>Click or tap here to enter text.</w:t>
                                </w:r>
                              </w:sdtContent>
                            </w:sdt>
                          </w:sdtContent>
                        </w:sdt>
                      </w:sdtContent>
                    </w:sdt>
                  </w:p>
                </w:sdtContent>
              </w:sdt>
            </w:tc>
          </w:sdtContent>
        </w:sdt>
      </w:tr>
      <w:tr w:rsidR="00BE6B94" w:rsidRPr="00057FAB" w14:paraId="18FF43CF" w14:textId="77777777" w:rsidTr="0052442B">
        <w:tc>
          <w:tcPr>
            <w:tcW w:w="5000" w:type="pct"/>
            <w:gridSpan w:val="3"/>
            <w:shd w:val="clear" w:color="auto" w:fill="FFC000"/>
            <w:vAlign w:val="bottom"/>
          </w:tcPr>
          <w:p w14:paraId="4E6BCF5F" w14:textId="77777777" w:rsidR="00BE6B94" w:rsidRPr="004731C6" w:rsidRDefault="00BE6B94" w:rsidP="001C70B9">
            <w:pPr>
              <w:pStyle w:val="Heading1"/>
              <w:outlineLvl w:val="0"/>
              <w:rPr>
                <w:rFonts w:ascii="Arial" w:hAnsi="Arial" w:cs="Arial"/>
                <w:sz w:val="22"/>
                <w:szCs w:val="18"/>
              </w:rPr>
            </w:pPr>
            <w:r w:rsidRPr="004731C6">
              <w:rPr>
                <w:rFonts w:ascii="Arial" w:hAnsi="Arial" w:cs="Arial"/>
                <w:sz w:val="22"/>
                <w:szCs w:val="18"/>
              </w:rPr>
              <w:t>Learning objectives and curricular effectiveness</w:t>
            </w:r>
          </w:p>
        </w:tc>
      </w:tr>
      <w:tr w:rsidR="00BE6B94" w:rsidRPr="00057FAB" w14:paraId="432D9E53" w14:textId="77777777" w:rsidTr="0052442B">
        <w:tc>
          <w:tcPr>
            <w:tcW w:w="5000" w:type="pct"/>
            <w:gridSpan w:val="3"/>
            <w:shd w:val="clear" w:color="auto" w:fill="auto"/>
            <w:vAlign w:val="bottom"/>
          </w:tcPr>
          <w:p w14:paraId="13D91CF1" w14:textId="77777777" w:rsidR="00770581" w:rsidRPr="00057FAB" w:rsidRDefault="001C70B9" w:rsidP="00770581">
            <w:pPr>
              <w:pStyle w:val="Heading1"/>
              <w:outlineLvl w:val="0"/>
              <w:rPr>
                <w:rFonts w:ascii="Arial" w:hAnsi="Arial" w:cs="Arial"/>
                <w:b w:val="0"/>
                <w:sz w:val="18"/>
                <w:szCs w:val="18"/>
              </w:rPr>
            </w:pPr>
            <w:r w:rsidRPr="00057FAB">
              <w:rPr>
                <w:rFonts w:ascii="Arial" w:hAnsi="Arial" w:cs="Arial"/>
                <w:b w:val="0"/>
                <w:sz w:val="18"/>
                <w:szCs w:val="18"/>
              </w:rPr>
              <w:t xml:space="preserve">Does the unit have a clear understanding of curricular content and sequence? </w:t>
            </w:r>
            <w:r w:rsidR="00770581" w:rsidRPr="00057FAB">
              <w:rPr>
                <w:rFonts w:ascii="Arial" w:hAnsi="Arial" w:cs="Arial"/>
                <w:b w:val="0"/>
                <w:sz w:val="18"/>
                <w:szCs w:val="18"/>
              </w:rPr>
              <w:t xml:space="preserve"> </w:t>
            </w:r>
          </w:p>
          <w:p w14:paraId="0B37FAA2" w14:textId="77777777" w:rsidR="00770581" w:rsidRPr="00057FAB" w:rsidRDefault="00770581" w:rsidP="00770581">
            <w:pPr>
              <w:pStyle w:val="Heading1"/>
              <w:outlineLvl w:val="0"/>
              <w:rPr>
                <w:rFonts w:ascii="Arial" w:hAnsi="Arial" w:cs="Arial"/>
                <w:b w:val="0"/>
                <w:sz w:val="18"/>
                <w:szCs w:val="18"/>
              </w:rPr>
            </w:pPr>
            <w:r w:rsidRPr="00057FAB">
              <w:rPr>
                <w:rFonts w:ascii="Arial" w:hAnsi="Arial" w:cs="Arial"/>
                <w:b w:val="0"/>
                <w:sz w:val="18"/>
                <w:szCs w:val="18"/>
              </w:rPr>
              <w:t xml:space="preserve">Are there appropriate learning objectives and outcome measures?  </w:t>
            </w:r>
          </w:p>
          <w:p w14:paraId="7D96CB5A" w14:textId="09906ECC" w:rsidR="00770581" w:rsidRPr="00057FAB" w:rsidRDefault="00770581" w:rsidP="00770581">
            <w:pPr>
              <w:pStyle w:val="Heading1"/>
              <w:outlineLvl w:val="0"/>
              <w:rPr>
                <w:rFonts w:ascii="Arial" w:hAnsi="Arial" w:cs="Arial"/>
                <w:b w:val="0"/>
                <w:sz w:val="18"/>
                <w:szCs w:val="18"/>
              </w:rPr>
            </w:pPr>
            <w:r w:rsidRPr="00057FAB">
              <w:rPr>
                <w:rFonts w:ascii="Arial" w:hAnsi="Arial" w:cs="Arial"/>
                <w:b w:val="0"/>
                <w:sz w:val="18"/>
                <w:szCs w:val="18"/>
              </w:rPr>
              <w:t>Based on your knowledge and/or understanding of the discipline, is the undergraduate and graduate curriculum current</w:t>
            </w:r>
            <w:r w:rsidR="00E33B7E">
              <w:rPr>
                <w:rFonts w:ascii="Arial" w:hAnsi="Arial" w:cs="Arial"/>
                <w:b w:val="0"/>
                <w:sz w:val="18"/>
                <w:szCs w:val="18"/>
              </w:rPr>
              <w:t>;</w:t>
            </w:r>
            <w:r w:rsidRPr="00057FAB">
              <w:rPr>
                <w:rFonts w:ascii="Arial" w:hAnsi="Arial" w:cs="Arial"/>
                <w:b w:val="0"/>
                <w:sz w:val="18"/>
                <w:szCs w:val="18"/>
              </w:rPr>
              <w:t xml:space="preserve"> does it provide adequate training/education for graduates of the program?  </w:t>
            </w:r>
          </w:p>
          <w:p w14:paraId="1D0425DF" w14:textId="77777777" w:rsidR="001C70B9" w:rsidRPr="00057FAB" w:rsidRDefault="00770581" w:rsidP="00770581">
            <w:pPr>
              <w:pStyle w:val="Heading1"/>
              <w:outlineLvl w:val="0"/>
              <w:rPr>
                <w:rFonts w:ascii="Arial" w:hAnsi="Arial" w:cs="Arial"/>
                <w:b w:val="0"/>
                <w:sz w:val="18"/>
                <w:szCs w:val="18"/>
              </w:rPr>
            </w:pPr>
            <w:r w:rsidRPr="00057FAB">
              <w:rPr>
                <w:rFonts w:ascii="Arial" w:hAnsi="Arial" w:cs="Arial"/>
                <w:b w:val="0"/>
                <w:sz w:val="18"/>
                <w:szCs w:val="18"/>
              </w:rPr>
              <w:t>Are areas of program emphases (e.g., concentrations, certificates, tracks) appropriate in view of available resources (human and physical), and do they address community, regional, or national needs? If not, what would the site visit team recommend?</w:t>
            </w:r>
          </w:p>
        </w:tc>
      </w:tr>
      <w:tr w:rsidR="008C0C08" w:rsidRPr="00057FAB" w14:paraId="01426560" w14:textId="77777777" w:rsidTr="004B1CDF">
        <w:trPr>
          <w:trHeight w:val="351"/>
        </w:trPr>
        <w:sdt>
          <w:sdtPr>
            <w:rPr>
              <w:rFonts w:ascii="Arial" w:hAnsi="Arial" w:cs="Arial"/>
              <w:b w:val="0"/>
              <w:sz w:val="18"/>
              <w:szCs w:val="18"/>
            </w:rPr>
            <w:tag w:val="Learning objectives and curricular effectiveness"/>
            <w:id w:val="-1327200821"/>
            <w:placeholder>
              <w:docPart w:val="2A08F9914AB24BFCBB77C3920DBD8E13"/>
            </w:placeholder>
          </w:sdtPr>
          <w:sdtEndPr/>
          <w:sdtContent>
            <w:tc>
              <w:tcPr>
                <w:tcW w:w="5000" w:type="pct"/>
                <w:gridSpan w:val="3"/>
                <w:shd w:val="clear" w:color="auto" w:fill="F2F2F2" w:themeFill="background1" w:themeFillShade="F2"/>
              </w:tcPr>
              <w:p w14:paraId="481FA67A" w14:textId="77777777" w:rsidR="008C0C08" w:rsidRPr="0098081E" w:rsidRDefault="001750FF" w:rsidP="004B1CDF">
                <w:pPr>
                  <w:pStyle w:val="Heading1"/>
                  <w:spacing w:after="0"/>
                  <w:outlineLvl w:val="0"/>
                  <w:rPr>
                    <w:rFonts w:ascii="Arial" w:hAnsi="Arial" w:cs="Arial"/>
                    <w:b w:val="0"/>
                    <w:sz w:val="18"/>
                    <w:szCs w:val="18"/>
                  </w:rPr>
                </w:pPr>
                <w:sdt>
                  <w:sdtPr>
                    <w:rPr>
                      <w:rFonts w:ascii="Arial" w:hAnsi="Arial" w:cs="Arial"/>
                      <w:b w:val="0"/>
                      <w:sz w:val="18"/>
                      <w:szCs w:val="18"/>
                    </w:rPr>
                    <w:tag w:val="Mission and Goals"/>
                    <w:id w:val="1932013765"/>
                    <w:placeholder>
                      <w:docPart w:val="1F0AF517FB8845EDB0D2CC17FE1C0BB1"/>
                    </w:placeholder>
                    <w15:color w:val="000000"/>
                  </w:sdtPr>
                  <w:sdtEndPr/>
                  <w:sdtContent>
                    <w:sdt>
                      <w:sdtPr>
                        <w:rPr>
                          <w:rFonts w:ascii="Arial" w:hAnsi="Arial" w:cs="Arial"/>
                          <w:b w:val="0"/>
                          <w:sz w:val="18"/>
                          <w:szCs w:val="18"/>
                        </w:rPr>
                        <w:tag w:val="Mission and Goals"/>
                        <w:id w:val="364567741"/>
                        <w:placeholder>
                          <w:docPart w:val="583D1E41E5DB47BAB3DE6BB310036D75"/>
                        </w:placeholder>
                        <w15:color w:val="000000"/>
                      </w:sdtPr>
                      <w:sdtEndPr/>
                      <w:sdtContent>
                        <w:sdt>
                          <w:sdtPr>
                            <w:rPr>
                              <w:rStyle w:val="Style1"/>
                              <w:rFonts w:cs="Arial"/>
                              <w:b w:val="0"/>
                              <w:sz w:val="18"/>
                              <w:szCs w:val="18"/>
                            </w:rPr>
                            <w:tag w:val="Mission and Goals"/>
                            <w:id w:val="1204755225"/>
                            <w:placeholder>
                              <w:docPart w:val="80D8ABC25FB44106B05F71DC11463ECE"/>
                            </w:placeholder>
                            <w:showingPlcHdr/>
                            <w15:color w:val="000000"/>
                          </w:sdtPr>
                          <w:sdtEndPr>
                            <w:rPr>
                              <w:rStyle w:val="DefaultParagraphFont"/>
                              <w:rFonts w:asciiTheme="majorHAnsi" w:hAnsiTheme="majorHAnsi"/>
                            </w:rPr>
                          </w:sdtEndPr>
                          <w:sdtContent>
                            <w:r w:rsidR="00136BA3" w:rsidRPr="0098081E">
                              <w:rPr>
                                <w:rStyle w:val="PlaceholderText"/>
                                <w:rFonts w:ascii="Arial" w:hAnsi="Arial" w:cs="Arial"/>
                                <w:b w:val="0"/>
                                <w:sz w:val="18"/>
                                <w:szCs w:val="18"/>
                              </w:rPr>
                              <w:t>Click or tap here to enter text.</w:t>
                            </w:r>
                          </w:sdtContent>
                        </w:sdt>
                      </w:sdtContent>
                    </w:sdt>
                  </w:sdtContent>
                </w:sdt>
              </w:p>
            </w:tc>
          </w:sdtContent>
        </w:sdt>
      </w:tr>
      <w:tr w:rsidR="008D6BD4" w:rsidRPr="00057FAB" w14:paraId="46F762D1" w14:textId="77777777" w:rsidTr="0052442B">
        <w:tc>
          <w:tcPr>
            <w:tcW w:w="5000" w:type="pct"/>
            <w:gridSpan w:val="3"/>
            <w:shd w:val="clear" w:color="auto" w:fill="auto"/>
            <w:vAlign w:val="bottom"/>
          </w:tcPr>
          <w:p w14:paraId="6B37B930" w14:textId="77777777" w:rsidR="008D6BD4" w:rsidRPr="00057FAB" w:rsidRDefault="00770581" w:rsidP="001C70B9">
            <w:pPr>
              <w:pStyle w:val="Heading1"/>
              <w:outlineLvl w:val="0"/>
              <w:rPr>
                <w:rFonts w:ascii="Arial" w:hAnsi="Arial" w:cs="Arial"/>
                <w:b w:val="0"/>
                <w:sz w:val="18"/>
                <w:szCs w:val="18"/>
              </w:rPr>
            </w:pPr>
            <w:r w:rsidRPr="00057FAB">
              <w:rPr>
                <w:rFonts w:ascii="Arial" w:hAnsi="Arial" w:cs="Arial"/>
                <w:b w:val="0"/>
                <w:sz w:val="18"/>
                <w:szCs w:val="18"/>
              </w:rPr>
              <w:t>Does the unit have adequate assessment plans in place to evaluate the effectiveness of their undergraduate and graduate programs (i.e., outcome measures)?</w:t>
            </w:r>
          </w:p>
          <w:p w14:paraId="53C851CF" w14:textId="77777777" w:rsidR="00770581" w:rsidRPr="00057FAB" w:rsidRDefault="00770581" w:rsidP="001C70B9">
            <w:pPr>
              <w:pStyle w:val="Heading1"/>
              <w:outlineLvl w:val="0"/>
              <w:rPr>
                <w:rFonts w:ascii="Arial" w:hAnsi="Arial" w:cs="Arial"/>
                <w:b w:val="0"/>
                <w:sz w:val="18"/>
                <w:szCs w:val="18"/>
              </w:rPr>
            </w:pPr>
            <w:r w:rsidRPr="00057FAB">
              <w:rPr>
                <w:rFonts w:ascii="Arial" w:hAnsi="Arial" w:cs="Arial"/>
                <w:b w:val="0"/>
                <w:sz w:val="18"/>
                <w:szCs w:val="18"/>
              </w:rPr>
              <w:t>How successful is the unit in using the assessment reports of student learning to improve its undergraduate and graduate programs?</w:t>
            </w:r>
          </w:p>
        </w:tc>
      </w:tr>
      <w:tr w:rsidR="008D6BD4" w:rsidRPr="00057FAB" w14:paraId="0236617E" w14:textId="77777777" w:rsidTr="004B1CDF">
        <w:trPr>
          <w:trHeight w:val="405"/>
        </w:trPr>
        <w:sdt>
          <w:sdtPr>
            <w:rPr>
              <w:rFonts w:ascii="Arial" w:hAnsi="Arial" w:cs="Arial"/>
              <w:b w:val="0"/>
              <w:sz w:val="18"/>
              <w:szCs w:val="18"/>
            </w:rPr>
            <w:id w:val="-103270968"/>
            <w:placeholder>
              <w:docPart w:val="DF99043C01EB47039E79273D6C37D55C"/>
            </w:placeholder>
          </w:sdtPr>
          <w:sdtEndPr/>
          <w:sdtContent>
            <w:sdt>
              <w:sdtPr>
                <w:rPr>
                  <w:rFonts w:ascii="Arial" w:hAnsi="Arial" w:cs="Arial"/>
                  <w:b w:val="0"/>
                  <w:sz w:val="18"/>
                  <w:szCs w:val="18"/>
                </w:rPr>
                <w:tag w:val="Learning objectives and curricular effectiveness"/>
                <w:id w:val="-475303748"/>
                <w:placeholder>
                  <w:docPart w:val="A1CF836DE3AB46458E3762F7230C1F1E"/>
                </w:placeholder>
              </w:sdtPr>
              <w:sdtEndPr/>
              <w:sdtContent>
                <w:sdt>
                  <w:sdtPr>
                    <w:rPr>
                      <w:rFonts w:ascii="Arial" w:hAnsi="Arial" w:cs="Arial"/>
                      <w:b w:val="0"/>
                      <w:sz w:val="18"/>
                      <w:szCs w:val="18"/>
                    </w:rPr>
                    <w:tag w:val="Learning objectives and curricular effectiveness"/>
                    <w:id w:val="-2024234462"/>
                    <w:placeholder>
                      <w:docPart w:val="CC155D30BC494931B42960A1A14172D6"/>
                    </w:placeholder>
                    <w15:color w:val="000000"/>
                  </w:sdtPr>
                  <w:sdtEndPr/>
                  <w:sdtContent>
                    <w:tc>
                      <w:tcPr>
                        <w:tcW w:w="5000" w:type="pct"/>
                        <w:gridSpan w:val="3"/>
                        <w:shd w:val="clear" w:color="auto" w:fill="F2F2F2" w:themeFill="background1" w:themeFillShade="F2"/>
                      </w:tcPr>
                      <w:p w14:paraId="1B96C5FE" w14:textId="77777777" w:rsidR="008D6BD4" w:rsidRPr="0098081E" w:rsidRDefault="001750FF" w:rsidP="004B1CDF">
                        <w:pPr>
                          <w:pStyle w:val="Heading1"/>
                          <w:spacing w:after="0"/>
                          <w:outlineLvl w:val="0"/>
                          <w:rPr>
                            <w:rFonts w:ascii="Arial" w:hAnsi="Arial" w:cs="Arial"/>
                            <w:b w:val="0"/>
                            <w:sz w:val="18"/>
                            <w:szCs w:val="18"/>
                          </w:rPr>
                        </w:pPr>
                        <w:sdt>
                          <w:sdtPr>
                            <w:rPr>
                              <w:rFonts w:ascii="Arial" w:hAnsi="Arial" w:cs="Arial"/>
                              <w:b w:val="0"/>
                              <w:sz w:val="18"/>
                              <w:szCs w:val="18"/>
                            </w:rPr>
                            <w:tag w:val="Mission and Goals"/>
                            <w:id w:val="-1106955891"/>
                            <w:placeholder>
                              <w:docPart w:val="665B5616C22244F08A90033529557C68"/>
                            </w:placeholder>
                            <w15:color w:val="000000"/>
                          </w:sdtPr>
                          <w:sdtEndPr/>
                          <w:sdtContent>
                            <w:sdt>
                              <w:sdtPr>
                                <w:rPr>
                                  <w:rStyle w:val="Style1"/>
                                  <w:rFonts w:cs="Arial"/>
                                  <w:b w:val="0"/>
                                  <w:sz w:val="18"/>
                                  <w:szCs w:val="18"/>
                                </w:rPr>
                                <w:tag w:val="Mission and Goals"/>
                                <w:id w:val="404263309"/>
                                <w:placeholder>
                                  <w:docPart w:val="2B32639C2ABB4B0390BD2001E951A66B"/>
                                </w:placeholder>
                                <w15:color w:val="000000"/>
                              </w:sdtPr>
                              <w:sdtEndPr>
                                <w:rPr>
                                  <w:rStyle w:val="DefaultParagraphFont"/>
                                  <w:rFonts w:asciiTheme="majorHAnsi" w:hAnsiTheme="majorHAnsi"/>
                                </w:rPr>
                              </w:sdtEndPr>
                              <w:sdtContent>
                                <w:sdt>
                                  <w:sdtPr>
                                    <w:rPr>
                                      <w:rStyle w:val="Style1"/>
                                      <w:rFonts w:cs="Arial"/>
                                      <w:b w:val="0"/>
                                      <w:sz w:val="18"/>
                                      <w:szCs w:val="18"/>
                                    </w:rPr>
                                    <w:tag w:val="Mission and Goals"/>
                                    <w:id w:val="223350827"/>
                                    <w:placeholder>
                                      <w:docPart w:val="8B48C4EC04F748A5A2CF54B63C7C6B53"/>
                                    </w:placeholder>
                                    <w15:color w:val="000000"/>
                                  </w:sdtPr>
                                  <w:sdtEndPr>
                                    <w:rPr>
                                      <w:rStyle w:val="DefaultParagraphFont"/>
                                      <w:rFonts w:asciiTheme="majorHAnsi" w:hAnsiTheme="majorHAnsi"/>
                                    </w:rPr>
                                  </w:sdtEndPr>
                                  <w:sdtContent>
                                    <w:sdt>
                                      <w:sdtPr>
                                        <w:rPr>
                                          <w:rStyle w:val="Style1"/>
                                          <w:rFonts w:cs="Arial"/>
                                          <w:b w:val="0"/>
                                          <w:sz w:val="18"/>
                                          <w:szCs w:val="18"/>
                                        </w:rPr>
                                        <w:tag w:val="Mission and Goals"/>
                                        <w:id w:val="345062010"/>
                                        <w:placeholder>
                                          <w:docPart w:val="5322782727ED43BF889A9D4416A8C3E3"/>
                                        </w:placeholder>
                                        <w:showingPlcHdr/>
                                        <w15:color w:val="000000"/>
                                      </w:sdtPr>
                                      <w:sdtEndPr>
                                        <w:rPr>
                                          <w:rStyle w:val="DefaultParagraphFont"/>
                                          <w:rFonts w:asciiTheme="majorHAnsi" w:hAnsiTheme="majorHAnsi"/>
                                        </w:rPr>
                                      </w:sdtEndPr>
                                      <w:sdtContent>
                                        <w:r w:rsidR="00136BA3" w:rsidRPr="0098081E">
                                          <w:rPr>
                                            <w:rStyle w:val="PlaceholderText"/>
                                            <w:rFonts w:ascii="Arial" w:hAnsi="Arial" w:cs="Arial"/>
                                            <w:b w:val="0"/>
                                            <w:sz w:val="18"/>
                                            <w:szCs w:val="18"/>
                                          </w:rPr>
                                          <w:t>Click or tap here to enter text.</w:t>
                                        </w:r>
                                      </w:sdtContent>
                                    </w:sdt>
                                  </w:sdtContent>
                                </w:sdt>
                              </w:sdtContent>
                            </w:sdt>
                          </w:sdtContent>
                        </w:sdt>
                      </w:p>
                    </w:tc>
                  </w:sdtContent>
                </w:sdt>
              </w:sdtContent>
            </w:sdt>
          </w:sdtContent>
        </w:sdt>
      </w:tr>
      <w:tr w:rsidR="008C0C08" w:rsidRPr="00057FAB" w14:paraId="65112909" w14:textId="77777777" w:rsidTr="0052442B">
        <w:tc>
          <w:tcPr>
            <w:tcW w:w="5000" w:type="pct"/>
            <w:gridSpan w:val="3"/>
            <w:shd w:val="clear" w:color="auto" w:fill="FFC000"/>
            <w:vAlign w:val="bottom"/>
          </w:tcPr>
          <w:p w14:paraId="7B46C56F" w14:textId="77777777" w:rsidR="008C0C08" w:rsidRPr="004731C6" w:rsidRDefault="008C0C08" w:rsidP="008C0C08">
            <w:pPr>
              <w:pStyle w:val="Heading1"/>
              <w:outlineLvl w:val="0"/>
              <w:rPr>
                <w:rFonts w:ascii="Arial" w:hAnsi="Arial" w:cs="Arial"/>
                <w:sz w:val="22"/>
                <w:szCs w:val="18"/>
              </w:rPr>
            </w:pPr>
            <w:r w:rsidRPr="004731C6">
              <w:rPr>
                <w:rFonts w:ascii="Arial" w:hAnsi="Arial" w:cs="Arial"/>
                <w:sz w:val="22"/>
                <w:szCs w:val="18"/>
              </w:rPr>
              <w:lastRenderedPageBreak/>
              <w:t>Student recruitment, retention, and placement</w:t>
            </w:r>
          </w:p>
        </w:tc>
      </w:tr>
      <w:tr w:rsidR="008C0C08" w:rsidRPr="00057FAB" w14:paraId="2D0A3C7A" w14:textId="77777777" w:rsidTr="0052442B">
        <w:tc>
          <w:tcPr>
            <w:tcW w:w="5000" w:type="pct"/>
            <w:gridSpan w:val="3"/>
            <w:shd w:val="clear" w:color="auto" w:fill="auto"/>
            <w:vAlign w:val="bottom"/>
          </w:tcPr>
          <w:p w14:paraId="5E603CD2" w14:textId="7DB83A79" w:rsidR="008C0C08" w:rsidRPr="00057FAB" w:rsidRDefault="008C0C08">
            <w:pPr>
              <w:pStyle w:val="Heading1"/>
              <w:outlineLvl w:val="0"/>
              <w:rPr>
                <w:rFonts w:ascii="Arial" w:hAnsi="Arial" w:cs="Arial"/>
                <w:b w:val="0"/>
                <w:sz w:val="18"/>
                <w:szCs w:val="18"/>
              </w:rPr>
            </w:pPr>
            <w:r w:rsidRPr="00057FAB">
              <w:rPr>
                <w:rFonts w:ascii="Arial" w:hAnsi="Arial" w:cs="Arial"/>
                <w:b w:val="0"/>
                <w:sz w:val="18"/>
                <w:szCs w:val="18"/>
              </w:rPr>
              <w:t xml:space="preserve">Are there unit processes in place to </w:t>
            </w:r>
            <w:r w:rsidR="00E33B7E">
              <w:rPr>
                <w:rFonts w:ascii="Arial" w:hAnsi="Arial" w:cs="Arial"/>
                <w:b w:val="0"/>
                <w:sz w:val="18"/>
                <w:szCs w:val="18"/>
              </w:rPr>
              <w:t>e</w:t>
            </w:r>
            <w:r w:rsidR="00E33B7E" w:rsidRPr="00057FAB">
              <w:rPr>
                <w:rFonts w:ascii="Arial" w:hAnsi="Arial" w:cs="Arial"/>
                <w:b w:val="0"/>
                <w:sz w:val="18"/>
                <w:szCs w:val="18"/>
              </w:rPr>
              <w:t xml:space="preserve">nsure </w:t>
            </w:r>
            <w:r w:rsidRPr="00057FAB">
              <w:rPr>
                <w:rFonts w:ascii="Arial" w:hAnsi="Arial" w:cs="Arial"/>
                <w:b w:val="0"/>
                <w:sz w:val="18"/>
                <w:szCs w:val="18"/>
              </w:rPr>
              <w:t>quality recruitment and retention practices? In what ways does the unit address student retention? Is the diversity of the student population appropriate or should efforts be undertaken to further diversify the program?</w:t>
            </w:r>
            <w:r w:rsidR="00E33B7E">
              <w:rPr>
                <w:rFonts w:ascii="Arial" w:hAnsi="Arial" w:cs="Arial"/>
                <w:b w:val="0"/>
                <w:sz w:val="18"/>
                <w:szCs w:val="18"/>
              </w:rPr>
              <w:t xml:space="preserve"> Are there adequate resources provided to these students?</w:t>
            </w:r>
          </w:p>
        </w:tc>
      </w:tr>
      <w:tr w:rsidR="008C0C08" w:rsidRPr="00057FAB" w14:paraId="40091781" w14:textId="77777777" w:rsidTr="004B1CDF">
        <w:sdt>
          <w:sdtPr>
            <w:rPr>
              <w:rFonts w:ascii="Arial" w:hAnsi="Arial" w:cs="Arial"/>
              <w:sz w:val="18"/>
              <w:szCs w:val="18"/>
            </w:rPr>
            <w:id w:val="-228469842"/>
            <w:placeholder>
              <w:docPart w:val="E12B362395BB424892D7DA61416A878E"/>
            </w:placeholder>
          </w:sdtPr>
          <w:sdtEndPr/>
          <w:sdtContent>
            <w:sdt>
              <w:sdtPr>
                <w:rPr>
                  <w:rFonts w:ascii="Arial" w:hAnsi="Arial" w:cs="Arial"/>
                  <w:sz w:val="18"/>
                  <w:szCs w:val="18"/>
                </w:rPr>
                <w:tag w:val="Student recruitment, retention, and placement"/>
                <w:id w:val="-111277258"/>
                <w:placeholder>
                  <w:docPart w:val="8A7501CD2C0C4EECBA59EA509865C5C4"/>
                </w:placeholder>
                <w15:color w:val="000000"/>
              </w:sdtPr>
              <w:sdtEndPr/>
              <w:sdtContent>
                <w:tc>
                  <w:tcPr>
                    <w:tcW w:w="5000" w:type="pct"/>
                    <w:gridSpan w:val="3"/>
                    <w:shd w:val="clear" w:color="auto" w:fill="F2F2F2" w:themeFill="background1" w:themeFillShade="F2"/>
                  </w:tcPr>
                  <w:p w14:paraId="7CBED548" w14:textId="77777777" w:rsidR="008C0C08" w:rsidRPr="0098081E" w:rsidRDefault="001750FF" w:rsidP="004B1CDF">
                    <w:pPr>
                      <w:spacing w:before="120"/>
                      <w:rPr>
                        <w:rFonts w:ascii="Arial" w:hAnsi="Arial" w:cs="Arial"/>
                        <w:sz w:val="18"/>
                        <w:szCs w:val="18"/>
                      </w:rPr>
                    </w:pPr>
                    <w:sdt>
                      <w:sdtPr>
                        <w:rPr>
                          <w:rStyle w:val="Style1"/>
                          <w:rFonts w:cs="Arial"/>
                          <w:sz w:val="18"/>
                          <w:szCs w:val="18"/>
                        </w:rPr>
                        <w:tag w:val="Mission and Goals"/>
                        <w:id w:val="-89389967"/>
                        <w:placeholder>
                          <w:docPart w:val="DF2E8746917D48C6810814E80E11C3D3"/>
                        </w:placeholder>
                        <w:showingPlcHdr/>
                        <w15:color w:val="000000"/>
                      </w:sdtPr>
                      <w:sdtEndPr>
                        <w:rPr>
                          <w:rStyle w:val="DefaultParagraphFont"/>
                          <w:rFonts w:asciiTheme="minorHAnsi" w:hAnsiTheme="minorHAnsi"/>
                        </w:rPr>
                      </w:sdtEndPr>
                      <w:sdtContent>
                        <w:r w:rsidR="00136BA3" w:rsidRPr="0098081E">
                          <w:rPr>
                            <w:rStyle w:val="PlaceholderText"/>
                            <w:rFonts w:ascii="Arial" w:hAnsi="Arial" w:cs="Arial"/>
                            <w:sz w:val="18"/>
                            <w:szCs w:val="18"/>
                          </w:rPr>
                          <w:t>Click or tap here to enter text.</w:t>
                        </w:r>
                      </w:sdtContent>
                    </w:sdt>
                  </w:p>
                </w:tc>
              </w:sdtContent>
            </w:sdt>
          </w:sdtContent>
        </w:sdt>
      </w:tr>
      <w:tr w:rsidR="008C0C08" w:rsidRPr="00057FAB" w14:paraId="3F9CC272" w14:textId="77777777" w:rsidTr="0052442B">
        <w:tc>
          <w:tcPr>
            <w:tcW w:w="5000" w:type="pct"/>
            <w:gridSpan w:val="3"/>
            <w:shd w:val="clear" w:color="auto" w:fill="auto"/>
            <w:vAlign w:val="bottom"/>
          </w:tcPr>
          <w:p w14:paraId="37D77C84" w14:textId="77777777" w:rsidR="008C0C08" w:rsidRPr="00057FAB" w:rsidRDefault="008C0C08" w:rsidP="008C0C08">
            <w:pPr>
              <w:pStyle w:val="Heading1"/>
              <w:outlineLvl w:val="0"/>
              <w:rPr>
                <w:rFonts w:ascii="Arial" w:hAnsi="Arial" w:cs="Arial"/>
                <w:b w:val="0"/>
                <w:sz w:val="18"/>
                <w:szCs w:val="18"/>
              </w:rPr>
            </w:pPr>
            <w:r w:rsidRPr="00057FAB">
              <w:rPr>
                <w:rFonts w:ascii="Arial" w:hAnsi="Arial" w:cs="Arial"/>
                <w:b w:val="0"/>
                <w:sz w:val="18"/>
                <w:szCs w:val="18"/>
              </w:rPr>
              <w:t>Assess the depth and quality of efforts by the unit to retain students and foster graduation rates, reduce the time to degree and increase faculty involvement with undergraduate and graduate students in both teaching and research.</w:t>
            </w:r>
          </w:p>
          <w:p w14:paraId="60D0A6D2" w14:textId="77777777" w:rsidR="006C4DE6" w:rsidRPr="00057FAB" w:rsidRDefault="006C4DE6" w:rsidP="008C0C08">
            <w:pPr>
              <w:pStyle w:val="Heading1"/>
              <w:outlineLvl w:val="0"/>
              <w:rPr>
                <w:rFonts w:ascii="Arial" w:hAnsi="Arial" w:cs="Arial"/>
                <w:b w:val="0"/>
                <w:sz w:val="18"/>
                <w:szCs w:val="18"/>
              </w:rPr>
            </w:pPr>
            <w:r w:rsidRPr="00057FAB">
              <w:rPr>
                <w:rFonts w:ascii="Arial" w:hAnsi="Arial" w:cs="Arial"/>
                <w:b w:val="0"/>
                <w:sz w:val="18"/>
                <w:szCs w:val="18"/>
              </w:rPr>
              <w:t>Is there adequate attention placed on career advisement, development, and placement for both undergraduates and graduates?</w:t>
            </w:r>
          </w:p>
        </w:tc>
      </w:tr>
      <w:tr w:rsidR="008C0C08" w:rsidRPr="00057FAB" w14:paraId="519F15B5" w14:textId="77777777" w:rsidTr="004B1CDF">
        <w:sdt>
          <w:sdtPr>
            <w:rPr>
              <w:rFonts w:ascii="Arial" w:hAnsi="Arial" w:cs="Arial"/>
              <w:sz w:val="18"/>
              <w:szCs w:val="18"/>
            </w:rPr>
            <w:id w:val="-975986242"/>
            <w:placeholder>
              <w:docPart w:val="EF9D4D1017E8457AAE283B02889324C7"/>
            </w:placeholder>
          </w:sdtPr>
          <w:sdtEndPr/>
          <w:sdtContent>
            <w:sdt>
              <w:sdtPr>
                <w:rPr>
                  <w:rFonts w:ascii="Arial" w:hAnsi="Arial" w:cs="Arial"/>
                  <w:sz w:val="18"/>
                  <w:szCs w:val="18"/>
                </w:rPr>
                <w:tag w:val="Student recruitment, retention, and placement"/>
                <w:id w:val="-1337523067"/>
                <w:placeholder>
                  <w:docPart w:val="E74015FFDCF346A7863B881F4B5899FC"/>
                </w:placeholder>
                <w15:color w:val="000000"/>
              </w:sdtPr>
              <w:sdtEndPr/>
              <w:sdtContent>
                <w:sdt>
                  <w:sdtPr>
                    <w:rPr>
                      <w:rFonts w:ascii="Arial" w:hAnsi="Arial" w:cs="Arial"/>
                      <w:sz w:val="18"/>
                      <w:szCs w:val="18"/>
                    </w:rPr>
                    <w:tag w:val="Student recruitment, retention, and placement"/>
                    <w:id w:val="1449193374"/>
                    <w:placeholder>
                      <w:docPart w:val="10FDB008D46F4F40B4CA5FED70856FF6"/>
                    </w:placeholder>
                    <w15:color w:val="000000"/>
                  </w:sdtPr>
                  <w:sdtEndPr/>
                  <w:sdtContent>
                    <w:tc>
                      <w:tcPr>
                        <w:tcW w:w="5000" w:type="pct"/>
                        <w:gridSpan w:val="3"/>
                        <w:shd w:val="clear" w:color="auto" w:fill="F2F2F2" w:themeFill="background1" w:themeFillShade="F2"/>
                      </w:tcPr>
                      <w:p w14:paraId="7BDC686D" w14:textId="77777777" w:rsidR="008C0C08" w:rsidRPr="0098081E" w:rsidRDefault="001750FF" w:rsidP="004B1CDF">
                        <w:pPr>
                          <w:spacing w:before="120"/>
                          <w:rPr>
                            <w:rFonts w:ascii="Arial" w:hAnsi="Arial" w:cs="Arial"/>
                            <w:sz w:val="18"/>
                            <w:szCs w:val="18"/>
                          </w:rPr>
                        </w:pPr>
                        <w:sdt>
                          <w:sdtPr>
                            <w:rPr>
                              <w:rStyle w:val="Style1"/>
                              <w:rFonts w:cs="Arial"/>
                              <w:sz w:val="18"/>
                              <w:szCs w:val="18"/>
                            </w:rPr>
                            <w:tag w:val="Mission and Goals"/>
                            <w:id w:val="-1806926513"/>
                            <w:placeholder>
                              <w:docPart w:val="3A25D598A77442F6997FC6EAEE89FCC8"/>
                            </w:placeholder>
                            <w:showingPlcHdr/>
                            <w15:color w:val="000000"/>
                          </w:sdtPr>
                          <w:sdtEndPr>
                            <w:rPr>
                              <w:rStyle w:val="DefaultParagraphFont"/>
                              <w:rFonts w:asciiTheme="minorHAnsi" w:hAnsiTheme="minorHAnsi"/>
                            </w:rPr>
                          </w:sdtEndPr>
                          <w:sdtContent>
                            <w:r w:rsidR="00136BA3" w:rsidRPr="0098081E">
                              <w:rPr>
                                <w:rStyle w:val="PlaceholderText"/>
                                <w:rFonts w:ascii="Arial" w:hAnsi="Arial" w:cs="Arial"/>
                                <w:sz w:val="18"/>
                                <w:szCs w:val="18"/>
                              </w:rPr>
                              <w:t>Click or tap here to enter text.</w:t>
                            </w:r>
                          </w:sdtContent>
                        </w:sdt>
                      </w:p>
                    </w:tc>
                  </w:sdtContent>
                </w:sdt>
              </w:sdtContent>
            </w:sdt>
          </w:sdtContent>
        </w:sdt>
      </w:tr>
      <w:tr w:rsidR="008D6BD4" w:rsidRPr="00057FAB" w14:paraId="1C047F83" w14:textId="77777777" w:rsidTr="0052442B">
        <w:tc>
          <w:tcPr>
            <w:tcW w:w="5000" w:type="pct"/>
            <w:gridSpan w:val="3"/>
            <w:shd w:val="clear" w:color="auto" w:fill="FFC000"/>
            <w:vAlign w:val="bottom"/>
          </w:tcPr>
          <w:p w14:paraId="5F10A12F" w14:textId="77777777" w:rsidR="008D6BD4" w:rsidRPr="004731C6" w:rsidRDefault="008D6BD4" w:rsidP="008D6BD4">
            <w:pPr>
              <w:pStyle w:val="Heading1"/>
              <w:outlineLvl w:val="0"/>
              <w:rPr>
                <w:rFonts w:ascii="Arial" w:hAnsi="Arial" w:cs="Arial"/>
                <w:sz w:val="22"/>
                <w:szCs w:val="18"/>
              </w:rPr>
            </w:pPr>
            <w:r w:rsidRPr="004731C6">
              <w:rPr>
                <w:rFonts w:ascii="Arial" w:hAnsi="Arial" w:cs="Arial"/>
                <w:sz w:val="22"/>
                <w:szCs w:val="18"/>
              </w:rPr>
              <w:t>Faculty and staff quality</w:t>
            </w:r>
          </w:p>
        </w:tc>
      </w:tr>
      <w:tr w:rsidR="008D6BD4" w:rsidRPr="00057FAB" w14:paraId="57CA9269" w14:textId="77777777" w:rsidTr="0052442B">
        <w:tc>
          <w:tcPr>
            <w:tcW w:w="5000" w:type="pct"/>
            <w:gridSpan w:val="3"/>
            <w:shd w:val="clear" w:color="auto" w:fill="auto"/>
            <w:vAlign w:val="bottom"/>
          </w:tcPr>
          <w:p w14:paraId="739C8C98" w14:textId="77777777" w:rsidR="008D6BD4" w:rsidRPr="00057FAB" w:rsidRDefault="008D6BD4" w:rsidP="008D6BD4">
            <w:pPr>
              <w:pStyle w:val="Heading1"/>
              <w:outlineLvl w:val="0"/>
              <w:rPr>
                <w:rFonts w:ascii="Arial" w:hAnsi="Arial" w:cs="Arial"/>
                <w:b w:val="0"/>
                <w:sz w:val="18"/>
                <w:szCs w:val="18"/>
              </w:rPr>
            </w:pPr>
            <w:r w:rsidRPr="00057FAB">
              <w:rPr>
                <w:rFonts w:ascii="Arial" w:hAnsi="Arial" w:cs="Arial"/>
                <w:b w:val="0"/>
                <w:sz w:val="18"/>
                <w:szCs w:val="18"/>
              </w:rPr>
              <w:t>How does the level of faculty research/scholarly activity compare with peer institutions?</w:t>
            </w:r>
          </w:p>
        </w:tc>
      </w:tr>
      <w:tr w:rsidR="008D6BD4" w:rsidRPr="00057FAB" w14:paraId="1FB9B37E" w14:textId="77777777" w:rsidTr="004B1CDF">
        <w:sdt>
          <w:sdtPr>
            <w:rPr>
              <w:rFonts w:ascii="Arial" w:hAnsi="Arial" w:cs="Arial"/>
              <w:b w:val="0"/>
              <w:sz w:val="18"/>
              <w:szCs w:val="18"/>
            </w:rPr>
            <w:tag w:val="Faculty and staff quality"/>
            <w:id w:val="855462734"/>
            <w:placeholder>
              <w:docPart w:val="1EC37DD9123F434BB550A4308454837B"/>
            </w:placeholder>
            <w15:color w:val="000000"/>
          </w:sdtPr>
          <w:sdtEndPr/>
          <w:sdtContent>
            <w:tc>
              <w:tcPr>
                <w:tcW w:w="5000" w:type="pct"/>
                <w:gridSpan w:val="3"/>
                <w:shd w:val="clear" w:color="auto" w:fill="F2F2F2" w:themeFill="background1" w:themeFillShade="F2"/>
              </w:tcPr>
              <w:p w14:paraId="115FB544" w14:textId="77777777" w:rsidR="008D6BD4" w:rsidRPr="0098081E" w:rsidRDefault="001750FF" w:rsidP="004B1CDF">
                <w:pPr>
                  <w:pStyle w:val="Heading1"/>
                  <w:spacing w:after="0"/>
                  <w:outlineLvl w:val="0"/>
                  <w:rPr>
                    <w:rFonts w:ascii="Arial" w:hAnsi="Arial" w:cs="Arial"/>
                    <w:b w:val="0"/>
                    <w:sz w:val="18"/>
                    <w:szCs w:val="18"/>
                  </w:rPr>
                </w:pPr>
                <w:sdt>
                  <w:sdtPr>
                    <w:rPr>
                      <w:rStyle w:val="Style1"/>
                      <w:rFonts w:cs="Arial"/>
                      <w:b w:val="0"/>
                      <w:sz w:val="18"/>
                      <w:szCs w:val="18"/>
                    </w:rPr>
                    <w:tag w:val="Mission and Goals"/>
                    <w:id w:val="-1559860153"/>
                    <w:placeholder>
                      <w:docPart w:val="A89E8DC91E014B65A3A33892F5418899"/>
                    </w:placeholder>
                    <w:showingPlcHdr/>
                    <w15:color w:val="000000"/>
                  </w:sdtPr>
                  <w:sdtEndPr>
                    <w:rPr>
                      <w:rStyle w:val="DefaultParagraphFont"/>
                      <w:rFonts w:asciiTheme="majorHAnsi" w:hAnsiTheme="majorHAnsi"/>
                    </w:rPr>
                  </w:sdtEndPr>
                  <w:sdtContent>
                    <w:r w:rsidR="00136BA3" w:rsidRPr="0098081E">
                      <w:rPr>
                        <w:rStyle w:val="PlaceholderText"/>
                        <w:rFonts w:ascii="Arial" w:hAnsi="Arial" w:cs="Arial"/>
                        <w:b w:val="0"/>
                        <w:sz w:val="18"/>
                        <w:szCs w:val="18"/>
                      </w:rPr>
                      <w:t>Click or tap here to enter text.</w:t>
                    </w:r>
                  </w:sdtContent>
                </w:sdt>
              </w:p>
            </w:tc>
          </w:sdtContent>
        </w:sdt>
      </w:tr>
      <w:tr w:rsidR="008D6BD4" w:rsidRPr="00057FAB" w14:paraId="3765351C" w14:textId="77777777" w:rsidTr="0052442B">
        <w:tc>
          <w:tcPr>
            <w:tcW w:w="5000" w:type="pct"/>
            <w:gridSpan w:val="3"/>
            <w:shd w:val="clear" w:color="auto" w:fill="auto"/>
            <w:vAlign w:val="bottom"/>
          </w:tcPr>
          <w:p w14:paraId="3227AEAF" w14:textId="77777777" w:rsidR="008D6BD4" w:rsidRPr="00057FAB" w:rsidRDefault="008D6BD4" w:rsidP="008D6BD4">
            <w:pPr>
              <w:pStyle w:val="Heading1"/>
              <w:outlineLvl w:val="0"/>
              <w:rPr>
                <w:rFonts w:ascii="Arial" w:hAnsi="Arial" w:cs="Arial"/>
                <w:b w:val="0"/>
                <w:sz w:val="18"/>
                <w:szCs w:val="18"/>
              </w:rPr>
            </w:pPr>
            <w:r w:rsidRPr="00057FAB">
              <w:rPr>
                <w:rFonts w:ascii="Arial" w:hAnsi="Arial" w:cs="Arial"/>
                <w:b w:val="0"/>
                <w:sz w:val="18"/>
                <w:szCs w:val="18"/>
              </w:rPr>
              <w:t>Are external funding levels appropriate?</w:t>
            </w:r>
          </w:p>
        </w:tc>
      </w:tr>
      <w:tr w:rsidR="008D6BD4" w:rsidRPr="00057FAB" w14:paraId="371A5ABB" w14:textId="77777777" w:rsidTr="004B1CDF">
        <w:sdt>
          <w:sdtPr>
            <w:rPr>
              <w:rFonts w:ascii="Arial" w:hAnsi="Arial" w:cs="Arial"/>
              <w:b w:val="0"/>
              <w:sz w:val="18"/>
              <w:szCs w:val="18"/>
            </w:rPr>
            <w:id w:val="1910881864"/>
            <w:placeholder>
              <w:docPart w:val="2335CF5494734D2898D3D14BEEA608A1"/>
            </w:placeholder>
          </w:sdtPr>
          <w:sdtEndPr/>
          <w:sdtContent>
            <w:sdt>
              <w:sdtPr>
                <w:rPr>
                  <w:rFonts w:ascii="Arial" w:hAnsi="Arial" w:cs="Arial"/>
                  <w:b w:val="0"/>
                  <w:sz w:val="18"/>
                  <w:szCs w:val="18"/>
                </w:rPr>
                <w:tag w:val="Faculty and staff quality"/>
                <w:id w:val="-601108512"/>
                <w:placeholder>
                  <w:docPart w:val="D0007D9FBD1F40528ED5950824DE0BB7"/>
                </w:placeholder>
                <w15:color w:val="000000"/>
              </w:sdtPr>
              <w:sdtEndPr/>
              <w:sdtContent>
                <w:sdt>
                  <w:sdtPr>
                    <w:rPr>
                      <w:rFonts w:ascii="Arial" w:hAnsi="Arial" w:cs="Arial"/>
                      <w:b w:val="0"/>
                      <w:sz w:val="18"/>
                      <w:szCs w:val="18"/>
                    </w:rPr>
                    <w:tag w:val="Faculty and staff quality"/>
                    <w:id w:val="1536779279"/>
                    <w:placeholder>
                      <w:docPart w:val="5C42A4F1DDDE4D8C9418F1FFBAA90C5B"/>
                    </w:placeholder>
                    <w15:color w:val="000000"/>
                  </w:sdtPr>
                  <w:sdtEndPr/>
                  <w:sdtContent>
                    <w:tc>
                      <w:tcPr>
                        <w:tcW w:w="5000" w:type="pct"/>
                        <w:gridSpan w:val="3"/>
                        <w:shd w:val="clear" w:color="auto" w:fill="F2F2F2" w:themeFill="background1" w:themeFillShade="F2"/>
                      </w:tcPr>
                      <w:p w14:paraId="40B33C3A" w14:textId="77777777" w:rsidR="008D6BD4" w:rsidRPr="0098081E" w:rsidRDefault="001750FF" w:rsidP="004B1CDF">
                        <w:pPr>
                          <w:pStyle w:val="Heading1"/>
                          <w:spacing w:after="0"/>
                          <w:outlineLvl w:val="0"/>
                          <w:rPr>
                            <w:rFonts w:ascii="Arial" w:hAnsi="Arial" w:cs="Arial"/>
                            <w:b w:val="0"/>
                            <w:sz w:val="18"/>
                            <w:szCs w:val="18"/>
                          </w:rPr>
                        </w:pPr>
                        <w:sdt>
                          <w:sdtPr>
                            <w:rPr>
                              <w:rStyle w:val="Style1"/>
                              <w:rFonts w:cs="Arial"/>
                              <w:b w:val="0"/>
                              <w:sz w:val="18"/>
                              <w:szCs w:val="18"/>
                            </w:rPr>
                            <w:tag w:val="Mission and Goals"/>
                            <w:id w:val="-163629245"/>
                            <w:placeholder>
                              <w:docPart w:val="A06C750E567548DB9C487D3C2067DEC6"/>
                            </w:placeholder>
                            <w:showingPlcHdr/>
                            <w15:color w:val="000000"/>
                          </w:sdtPr>
                          <w:sdtEndPr>
                            <w:rPr>
                              <w:rStyle w:val="DefaultParagraphFont"/>
                              <w:rFonts w:asciiTheme="majorHAnsi" w:hAnsiTheme="majorHAnsi"/>
                            </w:rPr>
                          </w:sdtEndPr>
                          <w:sdtContent>
                            <w:r w:rsidR="00136BA3" w:rsidRPr="0098081E">
                              <w:rPr>
                                <w:rStyle w:val="PlaceholderText"/>
                                <w:rFonts w:ascii="Arial" w:hAnsi="Arial" w:cs="Arial"/>
                                <w:b w:val="0"/>
                                <w:sz w:val="18"/>
                                <w:szCs w:val="18"/>
                              </w:rPr>
                              <w:t>Click or tap here to enter text.</w:t>
                            </w:r>
                          </w:sdtContent>
                        </w:sdt>
                      </w:p>
                    </w:tc>
                  </w:sdtContent>
                </w:sdt>
              </w:sdtContent>
            </w:sdt>
          </w:sdtContent>
        </w:sdt>
      </w:tr>
      <w:tr w:rsidR="008D6BD4" w:rsidRPr="00057FAB" w14:paraId="688AE73D" w14:textId="77777777" w:rsidTr="0052442B">
        <w:tc>
          <w:tcPr>
            <w:tcW w:w="5000" w:type="pct"/>
            <w:gridSpan w:val="3"/>
            <w:shd w:val="clear" w:color="auto" w:fill="auto"/>
            <w:vAlign w:val="bottom"/>
          </w:tcPr>
          <w:p w14:paraId="091793B9" w14:textId="77777777" w:rsidR="008D6BD4" w:rsidRPr="00057FAB" w:rsidRDefault="008D6BD4" w:rsidP="008D6BD4">
            <w:pPr>
              <w:pStyle w:val="Heading1"/>
              <w:outlineLvl w:val="0"/>
              <w:rPr>
                <w:rFonts w:ascii="Arial" w:hAnsi="Arial" w:cs="Arial"/>
                <w:b w:val="0"/>
                <w:sz w:val="18"/>
                <w:szCs w:val="18"/>
              </w:rPr>
            </w:pPr>
            <w:r w:rsidRPr="00057FAB">
              <w:rPr>
                <w:rFonts w:ascii="Arial" w:hAnsi="Arial" w:cs="Arial"/>
                <w:b w:val="0"/>
                <w:sz w:val="18"/>
                <w:szCs w:val="18"/>
              </w:rPr>
              <w:t>Please note any exceptional faculty contributions to the mission of the unit and university.</w:t>
            </w:r>
          </w:p>
        </w:tc>
      </w:tr>
      <w:tr w:rsidR="008D6BD4" w:rsidRPr="00057FAB" w14:paraId="3177E9BE" w14:textId="77777777" w:rsidTr="004B1CDF">
        <w:sdt>
          <w:sdtPr>
            <w:rPr>
              <w:rFonts w:ascii="Arial" w:hAnsi="Arial" w:cs="Arial"/>
              <w:b w:val="0"/>
              <w:sz w:val="18"/>
              <w:szCs w:val="18"/>
            </w:rPr>
            <w:id w:val="1730803393"/>
            <w:placeholder>
              <w:docPart w:val="FB150CEDED314FE7A7629E2E6CF317C6"/>
            </w:placeholder>
          </w:sdtPr>
          <w:sdtEndPr/>
          <w:sdtContent>
            <w:sdt>
              <w:sdtPr>
                <w:rPr>
                  <w:rFonts w:ascii="Arial" w:hAnsi="Arial" w:cs="Arial"/>
                  <w:b w:val="0"/>
                  <w:sz w:val="18"/>
                  <w:szCs w:val="18"/>
                </w:rPr>
                <w:tag w:val="Faculty and staff quality"/>
                <w:id w:val="349685842"/>
                <w:placeholder>
                  <w:docPart w:val="F65D99EA9E914805952EFDAE25B2B0F6"/>
                </w:placeholder>
                <w15:color w:val="000000"/>
              </w:sdtPr>
              <w:sdtEndPr/>
              <w:sdtContent>
                <w:tc>
                  <w:tcPr>
                    <w:tcW w:w="5000" w:type="pct"/>
                    <w:gridSpan w:val="3"/>
                    <w:shd w:val="clear" w:color="auto" w:fill="F2F2F2" w:themeFill="background1" w:themeFillShade="F2"/>
                  </w:tcPr>
                  <w:p w14:paraId="33D5F07E" w14:textId="77777777" w:rsidR="008D6BD4" w:rsidRPr="0098081E" w:rsidRDefault="001750FF" w:rsidP="004B1CDF">
                    <w:pPr>
                      <w:pStyle w:val="Heading1"/>
                      <w:spacing w:after="0"/>
                      <w:outlineLvl w:val="0"/>
                      <w:rPr>
                        <w:rFonts w:ascii="Arial" w:hAnsi="Arial" w:cs="Arial"/>
                        <w:b w:val="0"/>
                        <w:sz w:val="18"/>
                        <w:szCs w:val="18"/>
                      </w:rPr>
                    </w:pPr>
                    <w:sdt>
                      <w:sdtPr>
                        <w:rPr>
                          <w:rStyle w:val="Style1"/>
                          <w:rFonts w:cs="Arial"/>
                          <w:b w:val="0"/>
                          <w:sz w:val="18"/>
                          <w:szCs w:val="18"/>
                        </w:rPr>
                        <w:tag w:val="Mission and Goals"/>
                        <w:id w:val="-1160385481"/>
                        <w:placeholder>
                          <w:docPart w:val="0BEB8266A419474F8B8986F50486B8A2"/>
                        </w:placeholder>
                        <w:showingPlcHdr/>
                        <w15:color w:val="000000"/>
                      </w:sdtPr>
                      <w:sdtEndPr>
                        <w:rPr>
                          <w:rStyle w:val="DefaultParagraphFont"/>
                          <w:rFonts w:asciiTheme="majorHAnsi" w:hAnsiTheme="majorHAnsi"/>
                        </w:rPr>
                      </w:sdtEndPr>
                      <w:sdtContent>
                        <w:r w:rsidR="00136BA3" w:rsidRPr="0098081E">
                          <w:rPr>
                            <w:rStyle w:val="PlaceholderText"/>
                            <w:rFonts w:ascii="Arial" w:hAnsi="Arial" w:cs="Arial"/>
                            <w:b w:val="0"/>
                            <w:sz w:val="18"/>
                            <w:szCs w:val="18"/>
                          </w:rPr>
                          <w:t>Click or tap here to enter text.</w:t>
                        </w:r>
                      </w:sdtContent>
                    </w:sdt>
                  </w:p>
                </w:tc>
              </w:sdtContent>
            </w:sdt>
          </w:sdtContent>
        </w:sdt>
      </w:tr>
      <w:tr w:rsidR="008D6BD4" w:rsidRPr="00057FAB" w14:paraId="4C321CE0" w14:textId="77777777" w:rsidTr="0052442B">
        <w:tc>
          <w:tcPr>
            <w:tcW w:w="5000" w:type="pct"/>
            <w:gridSpan w:val="3"/>
            <w:shd w:val="clear" w:color="auto" w:fill="auto"/>
            <w:vAlign w:val="bottom"/>
          </w:tcPr>
          <w:p w14:paraId="604EDAF0" w14:textId="77777777" w:rsidR="008D6BD4" w:rsidRPr="00057FAB" w:rsidRDefault="008D6BD4" w:rsidP="008D6BD4">
            <w:pPr>
              <w:pStyle w:val="Heading1"/>
              <w:outlineLvl w:val="0"/>
              <w:rPr>
                <w:rFonts w:ascii="Arial" w:hAnsi="Arial" w:cs="Arial"/>
                <w:b w:val="0"/>
                <w:sz w:val="18"/>
                <w:szCs w:val="18"/>
              </w:rPr>
            </w:pPr>
            <w:r w:rsidRPr="00057FAB">
              <w:rPr>
                <w:rFonts w:ascii="Arial" w:hAnsi="Arial" w:cs="Arial"/>
                <w:b w:val="0"/>
                <w:sz w:val="18"/>
                <w:szCs w:val="18"/>
              </w:rPr>
              <w:t>Is the faculty research/scholarly agenda appropriately integrated into student learning?</w:t>
            </w:r>
          </w:p>
        </w:tc>
      </w:tr>
      <w:tr w:rsidR="008D6BD4" w:rsidRPr="00057FAB" w14:paraId="1772CCA7" w14:textId="77777777" w:rsidTr="004B1CDF">
        <w:sdt>
          <w:sdtPr>
            <w:rPr>
              <w:rFonts w:ascii="Arial" w:hAnsi="Arial" w:cs="Arial"/>
              <w:b w:val="0"/>
              <w:sz w:val="18"/>
              <w:szCs w:val="18"/>
            </w:rPr>
            <w:id w:val="-1982136143"/>
            <w:placeholder>
              <w:docPart w:val="DE40B4A0622543BC894D6D594E9547DE"/>
            </w:placeholder>
          </w:sdtPr>
          <w:sdtEndPr/>
          <w:sdtContent>
            <w:sdt>
              <w:sdtPr>
                <w:rPr>
                  <w:rFonts w:ascii="Arial" w:hAnsi="Arial" w:cs="Arial"/>
                  <w:b w:val="0"/>
                  <w:sz w:val="18"/>
                  <w:szCs w:val="18"/>
                </w:rPr>
                <w:tag w:val="Faculty and staff quality"/>
                <w:id w:val="1216698671"/>
                <w:placeholder>
                  <w:docPart w:val="31D01B9CA6514062A9237563610443B8"/>
                </w:placeholder>
                <w15:color w:val="000000"/>
              </w:sdtPr>
              <w:sdtEndPr/>
              <w:sdtContent>
                <w:tc>
                  <w:tcPr>
                    <w:tcW w:w="5000" w:type="pct"/>
                    <w:gridSpan w:val="3"/>
                    <w:shd w:val="clear" w:color="auto" w:fill="F2F2F2" w:themeFill="background1" w:themeFillShade="F2"/>
                  </w:tcPr>
                  <w:p w14:paraId="398AA899" w14:textId="77777777" w:rsidR="008D6BD4" w:rsidRPr="0098081E" w:rsidRDefault="001750FF" w:rsidP="004B1CDF">
                    <w:pPr>
                      <w:pStyle w:val="Heading1"/>
                      <w:spacing w:after="0"/>
                      <w:outlineLvl w:val="0"/>
                      <w:rPr>
                        <w:rFonts w:ascii="Arial" w:hAnsi="Arial" w:cs="Arial"/>
                        <w:b w:val="0"/>
                        <w:sz w:val="18"/>
                        <w:szCs w:val="18"/>
                      </w:rPr>
                    </w:pPr>
                    <w:sdt>
                      <w:sdtPr>
                        <w:rPr>
                          <w:rStyle w:val="Style1"/>
                          <w:rFonts w:cs="Arial"/>
                          <w:b w:val="0"/>
                          <w:sz w:val="18"/>
                          <w:szCs w:val="18"/>
                        </w:rPr>
                        <w:tag w:val="Mission and Goals"/>
                        <w:id w:val="-2095000923"/>
                        <w:placeholder>
                          <w:docPart w:val="525DFF9DFA534B1B91A798D5EC39B009"/>
                        </w:placeholder>
                        <w:showingPlcHdr/>
                        <w15:color w:val="000000"/>
                      </w:sdtPr>
                      <w:sdtEndPr>
                        <w:rPr>
                          <w:rStyle w:val="DefaultParagraphFont"/>
                          <w:rFonts w:asciiTheme="majorHAnsi" w:hAnsiTheme="majorHAnsi"/>
                        </w:rPr>
                      </w:sdtEndPr>
                      <w:sdtContent>
                        <w:r w:rsidR="00136BA3" w:rsidRPr="0098081E">
                          <w:rPr>
                            <w:rStyle w:val="PlaceholderText"/>
                            <w:rFonts w:ascii="Arial" w:hAnsi="Arial" w:cs="Arial"/>
                            <w:b w:val="0"/>
                            <w:sz w:val="18"/>
                            <w:szCs w:val="18"/>
                          </w:rPr>
                          <w:t>Click or tap here to enter text.</w:t>
                        </w:r>
                      </w:sdtContent>
                    </w:sdt>
                  </w:p>
                </w:tc>
              </w:sdtContent>
            </w:sdt>
          </w:sdtContent>
        </w:sdt>
      </w:tr>
      <w:tr w:rsidR="008D6BD4" w:rsidRPr="00057FAB" w14:paraId="6F82D6B7" w14:textId="77777777" w:rsidTr="0052442B">
        <w:tc>
          <w:tcPr>
            <w:tcW w:w="5000" w:type="pct"/>
            <w:gridSpan w:val="3"/>
            <w:shd w:val="clear" w:color="auto" w:fill="auto"/>
            <w:vAlign w:val="bottom"/>
          </w:tcPr>
          <w:p w14:paraId="2A21D8B1" w14:textId="77777777" w:rsidR="008D6BD4" w:rsidRPr="00057FAB" w:rsidRDefault="008D6BD4" w:rsidP="008D6BD4">
            <w:pPr>
              <w:pStyle w:val="Heading1"/>
              <w:outlineLvl w:val="0"/>
              <w:rPr>
                <w:rFonts w:ascii="Arial" w:hAnsi="Arial" w:cs="Arial"/>
                <w:b w:val="0"/>
                <w:sz w:val="18"/>
                <w:szCs w:val="18"/>
              </w:rPr>
            </w:pPr>
            <w:r w:rsidRPr="00057FAB">
              <w:rPr>
                <w:rFonts w:ascii="Arial" w:hAnsi="Arial" w:cs="Arial"/>
                <w:b w:val="0"/>
                <w:sz w:val="18"/>
                <w:szCs w:val="18"/>
              </w:rPr>
              <w:t>Are there missed opportunities that should be considered?</w:t>
            </w:r>
          </w:p>
        </w:tc>
      </w:tr>
      <w:tr w:rsidR="008D6BD4" w:rsidRPr="00057FAB" w14:paraId="44C4F94B" w14:textId="77777777" w:rsidTr="004B1CDF">
        <w:sdt>
          <w:sdtPr>
            <w:rPr>
              <w:rFonts w:ascii="Arial" w:hAnsi="Arial" w:cs="Arial"/>
              <w:b w:val="0"/>
              <w:sz w:val="18"/>
              <w:szCs w:val="18"/>
            </w:rPr>
            <w:id w:val="-164104351"/>
            <w:placeholder>
              <w:docPart w:val="A89876E7DA7547689E4861540CB13BEE"/>
            </w:placeholder>
          </w:sdtPr>
          <w:sdtEndPr/>
          <w:sdtContent>
            <w:sdt>
              <w:sdtPr>
                <w:rPr>
                  <w:rFonts w:ascii="Arial" w:hAnsi="Arial" w:cs="Arial"/>
                  <w:b w:val="0"/>
                  <w:sz w:val="18"/>
                  <w:szCs w:val="18"/>
                </w:rPr>
                <w:tag w:val="Faculty and staff quality"/>
                <w:id w:val="1239062109"/>
                <w:placeholder>
                  <w:docPart w:val="EC11B45967E544969D3EFB9211E2EC31"/>
                </w:placeholder>
                <w15:color w:val="000000"/>
              </w:sdtPr>
              <w:sdtEndPr/>
              <w:sdtContent>
                <w:tc>
                  <w:tcPr>
                    <w:tcW w:w="5000" w:type="pct"/>
                    <w:gridSpan w:val="3"/>
                    <w:shd w:val="clear" w:color="auto" w:fill="F2F2F2" w:themeFill="background1" w:themeFillShade="F2"/>
                  </w:tcPr>
                  <w:p w14:paraId="09741136" w14:textId="77777777" w:rsidR="008D6BD4" w:rsidRPr="0098081E" w:rsidRDefault="001750FF" w:rsidP="004B1CDF">
                    <w:pPr>
                      <w:pStyle w:val="Heading1"/>
                      <w:spacing w:after="0"/>
                      <w:outlineLvl w:val="0"/>
                      <w:rPr>
                        <w:rFonts w:ascii="Arial" w:hAnsi="Arial" w:cs="Arial"/>
                        <w:b w:val="0"/>
                        <w:sz w:val="18"/>
                        <w:szCs w:val="18"/>
                      </w:rPr>
                    </w:pPr>
                    <w:sdt>
                      <w:sdtPr>
                        <w:rPr>
                          <w:rStyle w:val="Style1"/>
                          <w:rFonts w:cs="Arial"/>
                          <w:b w:val="0"/>
                          <w:sz w:val="18"/>
                          <w:szCs w:val="18"/>
                        </w:rPr>
                        <w:tag w:val="Mission and Goals"/>
                        <w:id w:val="-1070651759"/>
                        <w:placeholder>
                          <w:docPart w:val="82930BE9965A4EADAEA0848BF7EB4D1E"/>
                        </w:placeholder>
                        <w:showingPlcHdr/>
                        <w15:color w:val="000000"/>
                      </w:sdtPr>
                      <w:sdtEndPr>
                        <w:rPr>
                          <w:rStyle w:val="DefaultParagraphFont"/>
                          <w:rFonts w:asciiTheme="majorHAnsi" w:hAnsiTheme="majorHAnsi"/>
                        </w:rPr>
                      </w:sdtEndPr>
                      <w:sdtContent>
                        <w:r w:rsidR="00136BA3" w:rsidRPr="0098081E">
                          <w:rPr>
                            <w:rStyle w:val="PlaceholderText"/>
                            <w:rFonts w:ascii="Arial" w:hAnsi="Arial" w:cs="Arial"/>
                            <w:b w:val="0"/>
                            <w:sz w:val="18"/>
                            <w:szCs w:val="18"/>
                          </w:rPr>
                          <w:t>Click or tap here to enter text.</w:t>
                        </w:r>
                      </w:sdtContent>
                    </w:sdt>
                  </w:p>
                </w:tc>
              </w:sdtContent>
            </w:sdt>
          </w:sdtContent>
        </w:sdt>
      </w:tr>
      <w:tr w:rsidR="008D6BD4" w:rsidRPr="00057FAB" w14:paraId="35F3ADF8" w14:textId="77777777" w:rsidTr="0052442B">
        <w:tc>
          <w:tcPr>
            <w:tcW w:w="5000" w:type="pct"/>
            <w:gridSpan w:val="3"/>
            <w:shd w:val="clear" w:color="auto" w:fill="auto"/>
            <w:vAlign w:val="bottom"/>
          </w:tcPr>
          <w:p w14:paraId="539C8052" w14:textId="60478EFA" w:rsidR="008D6BD4" w:rsidRPr="00057FAB" w:rsidRDefault="008D6BD4" w:rsidP="008D6BD4">
            <w:pPr>
              <w:pStyle w:val="Heading1"/>
              <w:outlineLvl w:val="0"/>
              <w:rPr>
                <w:rFonts w:ascii="Arial" w:hAnsi="Arial" w:cs="Arial"/>
                <w:b w:val="0"/>
                <w:sz w:val="18"/>
                <w:szCs w:val="18"/>
              </w:rPr>
            </w:pPr>
            <w:r w:rsidRPr="00057FAB">
              <w:rPr>
                <w:rFonts w:ascii="Arial" w:hAnsi="Arial" w:cs="Arial"/>
                <w:b w:val="0"/>
                <w:sz w:val="18"/>
                <w:szCs w:val="18"/>
              </w:rPr>
              <w:t>Assess the level and suitability of faculty diversity</w:t>
            </w:r>
            <w:r w:rsidR="00E33B7E">
              <w:rPr>
                <w:rFonts w:ascii="Arial" w:hAnsi="Arial" w:cs="Arial"/>
                <w:b w:val="0"/>
                <w:sz w:val="18"/>
                <w:szCs w:val="18"/>
              </w:rPr>
              <w:t xml:space="preserve"> as well as the department’s efforts to retain and advance diverse faculty</w:t>
            </w:r>
            <w:r w:rsidRPr="00057FAB">
              <w:rPr>
                <w:rFonts w:ascii="Arial" w:hAnsi="Arial" w:cs="Arial"/>
                <w:b w:val="0"/>
                <w:sz w:val="18"/>
                <w:szCs w:val="18"/>
              </w:rPr>
              <w:t>.</w:t>
            </w:r>
          </w:p>
        </w:tc>
      </w:tr>
      <w:tr w:rsidR="008D6BD4" w:rsidRPr="00057FAB" w14:paraId="3E01F832" w14:textId="77777777" w:rsidTr="004B1CDF">
        <w:sdt>
          <w:sdtPr>
            <w:rPr>
              <w:rFonts w:ascii="Arial" w:hAnsi="Arial" w:cs="Arial"/>
              <w:b w:val="0"/>
              <w:sz w:val="18"/>
              <w:szCs w:val="18"/>
            </w:rPr>
            <w:id w:val="-782953920"/>
            <w:placeholder>
              <w:docPart w:val="052E125B84BA4AE889093115EBDEBF39"/>
            </w:placeholder>
          </w:sdtPr>
          <w:sdtEndPr/>
          <w:sdtContent>
            <w:sdt>
              <w:sdtPr>
                <w:rPr>
                  <w:rFonts w:ascii="Arial" w:hAnsi="Arial" w:cs="Arial"/>
                  <w:b w:val="0"/>
                  <w:sz w:val="18"/>
                  <w:szCs w:val="18"/>
                </w:rPr>
                <w:tag w:val="Faculty and staff quality"/>
                <w:id w:val="-1776394534"/>
                <w:placeholder>
                  <w:docPart w:val="828BBCF3A4DE46DAA0ABF15F96E70953"/>
                </w:placeholder>
                <w15:color w:val="000000"/>
              </w:sdtPr>
              <w:sdtEndPr/>
              <w:sdtContent>
                <w:tc>
                  <w:tcPr>
                    <w:tcW w:w="5000" w:type="pct"/>
                    <w:gridSpan w:val="3"/>
                    <w:shd w:val="clear" w:color="auto" w:fill="F2F2F2" w:themeFill="background1" w:themeFillShade="F2"/>
                  </w:tcPr>
                  <w:p w14:paraId="6065D750" w14:textId="77777777" w:rsidR="008D6BD4" w:rsidRPr="0098081E" w:rsidRDefault="001750FF" w:rsidP="004B1CDF">
                    <w:pPr>
                      <w:pStyle w:val="Heading1"/>
                      <w:spacing w:after="0"/>
                      <w:outlineLvl w:val="0"/>
                      <w:rPr>
                        <w:rFonts w:ascii="Arial" w:hAnsi="Arial" w:cs="Arial"/>
                        <w:b w:val="0"/>
                        <w:sz w:val="18"/>
                        <w:szCs w:val="18"/>
                      </w:rPr>
                    </w:pPr>
                    <w:sdt>
                      <w:sdtPr>
                        <w:rPr>
                          <w:rStyle w:val="Style1"/>
                          <w:rFonts w:cs="Arial"/>
                          <w:b w:val="0"/>
                          <w:sz w:val="18"/>
                          <w:szCs w:val="18"/>
                        </w:rPr>
                        <w:tag w:val="Mission and Goals"/>
                        <w:id w:val="-1107578666"/>
                        <w:placeholder>
                          <w:docPart w:val="D19214E3CE3D4D61939DDF8440766CCE"/>
                        </w:placeholder>
                        <w:showingPlcHdr/>
                        <w15:color w:val="000000"/>
                      </w:sdtPr>
                      <w:sdtEndPr>
                        <w:rPr>
                          <w:rStyle w:val="DefaultParagraphFont"/>
                          <w:rFonts w:asciiTheme="majorHAnsi" w:hAnsiTheme="majorHAnsi"/>
                        </w:rPr>
                      </w:sdtEndPr>
                      <w:sdtContent>
                        <w:r w:rsidR="00136BA3" w:rsidRPr="0098081E">
                          <w:rPr>
                            <w:rStyle w:val="PlaceholderText"/>
                            <w:rFonts w:ascii="Arial" w:hAnsi="Arial" w:cs="Arial"/>
                            <w:b w:val="0"/>
                            <w:sz w:val="18"/>
                            <w:szCs w:val="18"/>
                          </w:rPr>
                          <w:t>Click or tap here to enter text.</w:t>
                        </w:r>
                      </w:sdtContent>
                    </w:sdt>
                  </w:p>
                </w:tc>
              </w:sdtContent>
            </w:sdt>
          </w:sdtContent>
        </w:sdt>
      </w:tr>
      <w:tr w:rsidR="008D6BD4" w:rsidRPr="00057FAB" w14:paraId="2266C510" w14:textId="77777777" w:rsidTr="0052442B">
        <w:tc>
          <w:tcPr>
            <w:tcW w:w="5000" w:type="pct"/>
            <w:gridSpan w:val="3"/>
            <w:shd w:val="clear" w:color="auto" w:fill="auto"/>
            <w:vAlign w:val="bottom"/>
          </w:tcPr>
          <w:p w14:paraId="6C9B71B9" w14:textId="77777777" w:rsidR="008D6BD4" w:rsidRPr="00057FAB" w:rsidRDefault="008D6BD4" w:rsidP="008D6BD4">
            <w:pPr>
              <w:pStyle w:val="Heading1"/>
              <w:outlineLvl w:val="0"/>
              <w:rPr>
                <w:rFonts w:ascii="Arial" w:hAnsi="Arial" w:cs="Arial"/>
                <w:b w:val="0"/>
                <w:sz w:val="18"/>
                <w:szCs w:val="18"/>
              </w:rPr>
            </w:pPr>
            <w:r w:rsidRPr="00057FAB">
              <w:rPr>
                <w:rFonts w:ascii="Arial" w:hAnsi="Arial" w:cs="Arial"/>
                <w:b w:val="0"/>
                <w:sz w:val="18"/>
                <w:szCs w:val="18"/>
              </w:rPr>
              <w:t>Assess the staffing levels and quality.</w:t>
            </w:r>
          </w:p>
        </w:tc>
      </w:tr>
      <w:tr w:rsidR="008D6BD4" w:rsidRPr="00057FAB" w14:paraId="0D684828" w14:textId="77777777" w:rsidTr="004B1CDF">
        <w:sdt>
          <w:sdtPr>
            <w:rPr>
              <w:rFonts w:ascii="Arial" w:hAnsi="Arial" w:cs="Arial"/>
              <w:b w:val="0"/>
              <w:sz w:val="18"/>
              <w:szCs w:val="18"/>
            </w:rPr>
            <w:id w:val="-1473136492"/>
            <w:placeholder>
              <w:docPart w:val="8E599D020C344C1793606B75B336CA19"/>
            </w:placeholder>
          </w:sdtPr>
          <w:sdtEndPr/>
          <w:sdtContent>
            <w:sdt>
              <w:sdtPr>
                <w:rPr>
                  <w:rFonts w:ascii="Arial" w:hAnsi="Arial" w:cs="Arial"/>
                  <w:b w:val="0"/>
                  <w:sz w:val="18"/>
                  <w:szCs w:val="18"/>
                </w:rPr>
                <w:tag w:val="Faculty and staff quality"/>
                <w:id w:val="2049261835"/>
                <w:placeholder>
                  <w:docPart w:val="28A689BEB6BA4EDFB342E1749C686CF5"/>
                </w:placeholder>
                <w15:color w:val="000000"/>
              </w:sdtPr>
              <w:sdtEndPr/>
              <w:sdtContent>
                <w:sdt>
                  <w:sdtPr>
                    <w:rPr>
                      <w:rFonts w:ascii="Arial" w:hAnsi="Arial" w:cs="Arial"/>
                      <w:b w:val="0"/>
                      <w:sz w:val="18"/>
                      <w:szCs w:val="18"/>
                    </w:rPr>
                    <w:tag w:val="Faculty and staff quality"/>
                    <w:id w:val="500620046"/>
                    <w:placeholder>
                      <w:docPart w:val="F49E2DAE836840889EDE46FDE0551DF3"/>
                    </w:placeholder>
                    <w15:color w:val="000000"/>
                  </w:sdtPr>
                  <w:sdtEndPr/>
                  <w:sdtContent>
                    <w:tc>
                      <w:tcPr>
                        <w:tcW w:w="5000" w:type="pct"/>
                        <w:gridSpan w:val="3"/>
                        <w:shd w:val="clear" w:color="auto" w:fill="F2F2F2" w:themeFill="background1" w:themeFillShade="F2"/>
                      </w:tcPr>
                      <w:p w14:paraId="5BA2BE38" w14:textId="77777777" w:rsidR="008D6BD4" w:rsidRPr="0098081E" w:rsidRDefault="001750FF" w:rsidP="004B1CDF">
                        <w:pPr>
                          <w:pStyle w:val="Heading1"/>
                          <w:spacing w:after="0"/>
                          <w:outlineLvl w:val="0"/>
                          <w:rPr>
                            <w:rFonts w:ascii="Arial" w:hAnsi="Arial" w:cs="Arial"/>
                            <w:b w:val="0"/>
                            <w:sz w:val="18"/>
                            <w:szCs w:val="18"/>
                          </w:rPr>
                        </w:pPr>
                        <w:sdt>
                          <w:sdtPr>
                            <w:rPr>
                              <w:rStyle w:val="Style1"/>
                              <w:rFonts w:cs="Arial"/>
                              <w:b w:val="0"/>
                              <w:sz w:val="18"/>
                              <w:szCs w:val="18"/>
                            </w:rPr>
                            <w:tag w:val="Mission and Goals"/>
                            <w:id w:val="1147406464"/>
                            <w:placeholder>
                              <w:docPart w:val="8E3B4EC9044F401B8D0336EE10550D87"/>
                            </w:placeholder>
                            <w:showingPlcHdr/>
                            <w15:color w:val="000000"/>
                          </w:sdtPr>
                          <w:sdtEndPr>
                            <w:rPr>
                              <w:rStyle w:val="DefaultParagraphFont"/>
                              <w:rFonts w:asciiTheme="majorHAnsi" w:hAnsiTheme="majorHAnsi"/>
                            </w:rPr>
                          </w:sdtEndPr>
                          <w:sdtContent>
                            <w:r w:rsidR="00136BA3" w:rsidRPr="0098081E">
                              <w:rPr>
                                <w:rStyle w:val="PlaceholderText"/>
                                <w:rFonts w:ascii="Arial" w:hAnsi="Arial" w:cs="Arial"/>
                                <w:b w:val="0"/>
                                <w:sz w:val="18"/>
                                <w:szCs w:val="18"/>
                              </w:rPr>
                              <w:t>Click or tap here to enter text.</w:t>
                            </w:r>
                          </w:sdtContent>
                        </w:sdt>
                      </w:p>
                    </w:tc>
                  </w:sdtContent>
                </w:sdt>
              </w:sdtContent>
            </w:sdt>
          </w:sdtContent>
        </w:sdt>
      </w:tr>
      <w:tr w:rsidR="008D6BD4" w:rsidRPr="00057FAB" w14:paraId="75ADB4FA" w14:textId="77777777" w:rsidTr="0052442B">
        <w:tc>
          <w:tcPr>
            <w:tcW w:w="5000" w:type="pct"/>
            <w:gridSpan w:val="3"/>
            <w:shd w:val="clear" w:color="auto" w:fill="FFC000"/>
            <w:vAlign w:val="bottom"/>
          </w:tcPr>
          <w:p w14:paraId="74A4E9E4" w14:textId="77777777" w:rsidR="008D6BD4" w:rsidRPr="004731C6" w:rsidRDefault="008D6BD4" w:rsidP="008D6BD4">
            <w:pPr>
              <w:pStyle w:val="Heading1"/>
              <w:outlineLvl w:val="0"/>
              <w:rPr>
                <w:rFonts w:ascii="Arial" w:hAnsi="Arial" w:cs="Arial"/>
                <w:sz w:val="22"/>
                <w:szCs w:val="18"/>
              </w:rPr>
            </w:pPr>
            <w:r w:rsidRPr="004731C6">
              <w:rPr>
                <w:rFonts w:ascii="Arial" w:hAnsi="Arial" w:cs="Arial"/>
                <w:sz w:val="22"/>
                <w:szCs w:val="18"/>
              </w:rPr>
              <w:t>Resource utilization</w:t>
            </w:r>
          </w:p>
        </w:tc>
      </w:tr>
      <w:tr w:rsidR="008D6BD4" w:rsidRPr="00057FAB" w14:paraId="6A953871" w14:textId="77777777" w:rsidTr="0052442B">
        <w:tc>
          <w:tcPr>
            <w:tcW w:w="5000" w:type="pct"/>
            <w:gridSpan w:val="3"/>
            <w:shd w:val="clear" w:color="auto" w:fill="auto"/>
            <w:vAlign w:val="bottom"/>
          </w:tcPr>
          <w:p w14:paraId="2404E36B" w14:textId="77777777" w:rsidR="008D6BD4" w:rsidRPr="00057FAB" w:rsidRDefault="008D6BD4" w:rsidP="008D6BD4">
            <w:pPr>
              <w:pStyle w:val="Heading1"/>
              <w:outlineLvl w:val="0"/>
              <w:rPr>
                <w:rFonts w:ascii="Arial" w:hAnsi="Arial" w:cs="Arial"/>
                <w:b w:val="0"/>
                <w:sz w:val="18"/>
                <w:szCs w:val="18"/>
              </w:rPr>
            </w:pPr>
            <w:r w:rsidRPr="00057FAB">
              <w:rPr>
                <w:rFonts w:ascii="Arial" w:hAnsi="Arial" w:cs="Arial"/>
                <w:b w:val="0"/>
                <w:sz w:val="18"/>
                <w:szCs w:val="18"/>
              </w:rPr>
              <w:t>Does the unit make appropriate use of existing resources including physical (e.g., lab, office space), educational (e.g., university instructional, advising), and internal fiscal resources?</w:t>
            </w:r>
          </w:p>
        </w:tc>
      </w:tr>
      <w:tr w:rsidR="008D6BD4" w:rsidRPr="00057FAB" w14:paraId="02FDB352" w14:textId="77777777" w:rsidTr="004B1CDF">
        <w:sdt>
          <w:sdtPr>
            <w:rPr>
              <w:rFonts w:ascii="Arial" w:hAnsi="Arial" w:cs="Arial"/>
              <w:b w:val="0"/>
              <w:sz w:val="18"/>
              <w:szCs w:val="18"/>
            </w:rPr>
            <w:tag w:val="Resource utilization"/>
            <w:id w:val="-166321545"/>
            <w:placeholder>
              <w:docPart w:val="59EAC5F5EA404255A9359586F75C0188"/>
            </w:placeholder>
            <w15:color w:val="000000"/>
          </w:sdtPr>
          <w:sdtEndPr/>
          <w:sdtContent>
            <w:tc>
              <w:tcPr>
                <w:tcW w:w="5000" w:type="pct"/>
                <w:gridSpan w:val="3"/>
                <w:shd w:val="clear" w:color="auto" w:fill="F2F2F2" w:themeFill="background1" w:themeFillShade="F2"/>
              </w:tcPr>
              <w:p w14:paraId="79A32635" w14:textId="77777777" w:rsidR="008D6BD4" w:rsidRPr="0098081E" w:rsidRDefault="001750FF" w:rsidP="004B1CDF">
                <w:pPr>
                  <w:pStyle w:val="Heading1"/>
                  <w:spacing w:after="0"/>
                  <w:outlineLvl w:val="0"/>
                  <w:rPr>
                    <w:rFonts w:ascii="Arial" w:hAnsi="Arial" w:cs="Arial"/>
                    <w:b w:val="0"/>
                    <w:sz w:val="18"/>
                    <w:szCs w:val="18"/>
                  </w:rPr>
                </w:pPr>
                <w:sdt>
                  <w:sdtPr>
                    <w:rPr>
                      <w:rStyle w:val="Style1"/>
                      <w:rFonts w:cs="Arial"/>
                      <w:b w:val="0"/>
                      <w:sz w:val="18"/>
                      <w:szCs w:val="18"/>
                    </w:rPr>
                    <w:tag w:val="Mission and Goals"/>
                    <w:id w:val="-443457040"/>
                    <w:placeholder>
                      <w:docPart w:val="2AFD483C5777409C845AFE91449022C4"/>
                    </w:placeholder>
                    <w:showingPlcHdr/>
                    <w15:color w:val="000000"/>
                  </w:sdtPr>
                  <w:sdtEndPr>
                    <w:rPr>
                      <w:rStyle w:val="DefaultParagraphFont"/>
                      <w:rFonts w:asciiTheme="majorHAnsi" w:hAnsiTheme="majorHAnsi"/>
                    </w:rPr>
                  </w:sdtEndPr>
                  <w:sdtContent>
                    <w:r w:rsidR="00136BA3" w:rsidRPr="0098081E">
                      <w:rPr>
                        <w:rStyle w:val="PlaceholderText"/>
                        <w:rFonts w:ascii="Arial" w:hAnsi="Arial" w:cs="Arial"/>
                        <w:b w:val="0"/>
                        <w:sz w:val="18"/>
                        <w:szCs w:val="18"/>
                      </w:rPr>
                      <w:t>Click or tap here to enter text.</w:t>
                    </w:r>
                  </w:sdtContent>
                </w:sdt>
              </w:p>
            </w:tc>
          </w:sdtContent>
        </w:sdt>
      </w:tr>
      <w:tr w:rsidR="008D6BD4" w:rsidRPr="00057FAB" w14:paraId="5E281E52" w14:textId="77777777" w:rsidTr="0052442B">
        <w:tc>
          <w:tcPr>
            <w:tcW w:w="5000" w:type="pct"/>
            <w:gridSpan w:val="3"/>
            <w:shd w:val="clear" w:color="auto" w:fill="FFC000"/>
            <w:vAlign w:val="bottom"/>
          </w:tcPr>
          <w:p w14:paraId="59D51233" w14:textId="77777777" w:rsidR="008D6BD4" w:rsidRPr="004731C6" w:rsidRDefault="008D6BD4" w:rsidP="008D6BD4">
            <w:pPr>
              <w:pStyle w:val="Heading1"/>
              <w:outlineLvl w:val="0"/>
              <w:rPr>
                <w:rFonts w:ascii="Arial" w:hAnsi="Arial" w:cs="Arial"/>
                <w:sz w:val="22"/>
                <w:szCs w:val="18"/>
              </w:rPr>
            </w:pPr>
            <w:r w:rsidRPr="004731C6">
              <w:rPr>
                <w:rFonts w:ascii="Arial" w:hAnsi="Arial" w:cs="Arial"/>
                <w:sz w:val="22"/>
                <w:szCs w:val="18"/>
              </w:rPr>
              <w:t>Community engagement</w:t>
            </w:r>
          </w:p>
        </w:tc>
      </w:tr>
      <w:tr w:rsidR="008D6BD4" w:rsidRPr="00057FAB" w14:paraId="1F9C2EF1" w14:textId="77777777" w:rsidTr="0052442B">
        <w:tc>
          <w:tcPr>
            <w:tcW w:w="5000" w:type="pct"/>
            <w:gridSpan w:val="3"/>
            <w:shd w:val="clear" w:color="auto" w:fill="auto"/>
            <w:vAlign w:val="bottom"/>
          </w:tcPr>
          <w:p w14:paraId="442020EE" w14:textId="77777777" w:rsidR="008D6BD4" w:rsidRPr="00057FAB" w:rsidRDefault="008D6BD4" w:rsidP="008D6BD4">
            <w:pPr>
              <w:pStyle w:val="Heading1"/>
              <w:outlineLvl w:val="0"/>
              <w:rPr>
                <w:rFonts w:ascii="Arial" w:hAnsi="Arial" w:cs="Arial"/>
                <w:b w:val="0"/>
                <w:sz w:val="18"/>
                <w:szCs w:val="18"/>
              </w:rPr>
            </w:pPr>
            <w:r w:rsidRPr="00057FAB">
              <w:rPr>
                <w:rFonts w:ascii="Arial" w:hAnsi="Arial" w:cs="Arial"/>
                <w:b w:val="0"/>
                <w:sz w:val="18"/>
                <w:szCs w:val="18"/>
              </w:rPr>
              <w:t>Assess the level of engagement and impact with community professionals/constituents. If improvement is necessary, what steps might the unit take to foster stronger relationships?</w:t>
            </w:r>
          </w:p>
        </w:tc>
      </w:tr>
      <w:tr w:rsidR="008D6BD4" w:rsidRPr="00057FAB" w14:paraId="2FBBA2CE" w14:textId="77777777" w:rsidTr="004B1CDF">
        <w:sdt>
          <w:sdtPr>
            <w:rPr>
              <w:rFonts w:ascii="Arial" w:hAnsi="Arial" w:cs="Arial"/>
              <w:b w:val="0"/>
              <w:sz w:val="18"/>
              <w:szCs w:val="18"/>
            </w:rPr>
            <w:tag w:val="Community engagement"/>
            <w:id w:val="67234127"/>
            <w:placeholder>
              <w:docPart w:val="44DACF85486B408F92247D5B1D950776"/>
            </w:placeholder>
            <w15:color w:val="000000"/>
          </w:sdtPr>
          <w:sdtEndPr/>
          <w:sdtContent>
            <w:tc>
              <w:tcPr>
                <w:tcW w:w="5000" w:type="pct"/>
                <w:gridSpan w:val="3"/>
                <w:shd w:val="clear" w:color="auto" w:fill="F2F2F2" w:themeFill="background1" w:themeFillShade="F2"/>
              </w:tcPr>
              <w:p w14:paraId="45C19D48" w14:textId="77777777" w:rsidR="008D6BD4" w:rsidRPr="0098081E" w:rsidRDefault="001750FF" w:rsidP="004B1CDF">
                <w:pPr>
                  <w:pStyle w:val="Heading1"/>
                  <w:spacing w:after="0"/>
                  <w:outlineLvl w:val="0"/>
                  <w:rPr>
                    <w:rFonts w:ascii="Arial" w:hAnsi="Arial" w:cs="Arial"/>
                    <w:b w:val="0"/>
                    <w:sz w:val="18"/>
                    <w:szCs w:val="18"/>
                  </w:rPr>
                </w:pPr>
                <w:sdt>
                  <w:sdtPr>
                    <w:rPr>
                      <w:rStyle w:val="Style1"/>
                      <w:rFonts w:cs="Arial"/>
                      <w:b w:val="0"/>
                      <w:sz w:val="18"/>
                      <w:szCs w:val="18"/>
                    </w:rPr>
                    <w:tag w:val="Mission and Goals"/>
                    <w:id w:val="-125321102"/>
                    <w:placeholder>
                      <w:docPart w:val="02AF0C9A56974CDEA2DFE9D4C7AE2A66"/>
                    </w:placeholder>
                    <w:showingPlcHdr/>
                    <w15:color w:val="000000"/>
                  </w:sdtPr>
                  <w:sdtEndPr>
                    <w:rPr>
                      <w:rStyle w:val="DefaultParagraphFont"/>
                      <w:rFonts w:asciiTheme="majorHAnsi" w:hAnsiTheme="majorHAnsi"/>
                    </w:rPr>
                  </w:sdtEndPr>
                  <w:sdtContent>
                    <w:r w:rsidR="00136BA3" w:rsidRPr="0098081E">
                      <w:rPr>
                        <w:rStyle w:val="PlaceholderText"/>
                        <w:rFonts w:ascii="Arial" w:hAnsi="Arial" w:cs="Arial"/>
                        <w:b w:val="0"/>
                        <w:sz w:val="18"/>
                        <w:szCs w:val="18"/>
                      </w:rPr>
                      <w:t>Click or tap here to enter text.</w:t>
                    </w:r>
                  </w:sdtContent>
                </w:sdt>
              </w:p>
            </w:tc>
          </w:sdtContent>
        </w:sdt>
      </w:tr>
      <w:tr w:rsidR="008D6BD4" w:rsidRPr="00057FAB" w14:paraId="56C062F5" w14:textId="77777777" w:rsidTr="0052442B">
        <w:tc>
          <w:tcPr>
            <w:tcW w:w="5000" w:type="pct"/>
            <w:gridSpan w:val="3"/>
            <w:shd w:val="clear" w:color="auto" w:fill="FFC000"/>
            <w:vAlign w:val="bottom"/>
          </w:tcPr>
          <w:p w14:paraId="4C6195E5" w14:textId="77777777" w:rsidR="008D6BD4" w:rsidRPr="004731C6" w:rsidRDefault="008D6BD4" w:rsidP="008D6BD4">
            <w:pPr>
              <w:pStyle w:val="Heading1"/>
              <w:outlineLvl w:val="0"/>
              <w:rPr>
                <w:rFonts w:ascii="Arial" w:hAnsi="Arial" w:cs="Arial"/>
                <w:sz w:val="22"/>
                <w:szCs w:val="18"/>
              </w:rPr>
            </w:pPr>
            <w:r w:rsidRPr="004731C6">
              <w:rPr>
                <w:rFonts w:ascii="Arial" w:hAnsi="Arial" w:cs="Arial"/>
                <w:sz w:val="22"/>
                <w:szCs w:val="18"/>
              </w:rPr>
              <w:t>Other considerations</w:t>
            </w:r>
          </w:p>
        </w:tc>
      </w:tr>
      <w:tr w:rsidR="008D6BD4" w:rsidRPr="00057FAB" w14:paraId="1D14B9B3" w14:textId="77777777" w:rsidTr="0052442B">
        <w:tc>
          <w:tcPr>
            <w:tcW w:w="5000" w:type="pct"/>
            <w:gridSpan w:val="3"/>
            <w:shd w:val="clear" w:color="auto" w:fill="auto"/>
            <w:vAlign w:val="bottom"/>
          </w:tcPr>
          <w:p w14:paraId="2DA13901" w14:textId="77777777" w:rsidR="008D6BD4" w:rsidRPr="00057FAB" w:rsidRDefault="0099159E" w:rsidP="008D6BD4">
            <w:pPr>
              <w:pStyle w:val="Heading1"/>
              <w:outlineLvl w:val="0"/>
              <w:rPr>
                <w:rFonts w:ascii="Arial" w:hAnsi="Arial" w:cs="Arial"/>
                <w:b w:val="0"/>
                <w:sz w:val="18"/>
                <w:szCs w:val="18"/>
              </w:rPr>
            </w:pPr>
            <w:r w:rsidRPr="00057FAB">
              <w:rPr>
                <w:rFonts w:ascii="Arial" w:hAnsi="Arial" w:cs="Arial"/>
                <w:b w:val="0"/>
                <w:sz w:val="18"/>
                <w:szCs w:val="18"/>
              </w:rPr>
              <w:t>New curricular initiatives. If the unit has proposed, or plans to propose, a new program (e.g., degrees, certificates), please evaluate the potential for quality, success, faculty workload responsibility, resource adequacy, and quality of student recruitment and placement.</w:t>
            </w:r>
          </w:p>
        </w:tc>
      </w:tr>
      <w:tr w:rsidR="008D6BD4" w:rsidRPr="00057FAB" w14:paraId="032B0825" w14:textId="77777777" w:rsidTr="004B1CDF">
        <w:sdt>
          <w:sdtPr>
            <w:rPr>
              <w:rFonts w:ascii="Arial" w:hAnsi="Arial" w:cs="Arial"/>
              <w:b w:val="0"/>
              <w:sz w:val="18"/>
              <w:szCs w:val="18"/>
            </w:rPr>
            <w:tag w:val="Other considerations"/>
            <w:id w:val="-1229921836"/>
            <w:placeholder>
              <w:docPart w:val="EDBE2C9AD47347D3B3AC5BDE48D0195E"/>
            </w:placeholder>
            <w15:color w:val="000000"/>
          </w:sdtPr>
          <w:sdtEndPr/>
          <w:sdtContent>
            <w:tc>
              <w:tcPr>
                <w:tcW w:w="5000" w:type="pct"/>
                <w:gridSpan w:val="3"/>
                <w:shd w:val="clear" w:color="auto" w:fill="F2F2F2" w:themeFill="background1" w:themeFillShade="F2"/>
              </w:tcPr>
              <w:p w14:paraId="3F24D5CE" w14:textId="77777777" w:rsidR="008D6BD4" w:rsidRPr="0098081E" w:rsidRDefault="001750FF" w:rsidP="004B1CDF">
                <w:pPr>
                  <w:pStyle w:val="Heading1"/>
                  <w:spacing w:after="0"/>
                  <w:outlineLvl w:val="0"/>
                  <w:rPr>
                    <w:rFonts w:ascii="Arial" w:hAnsi="Arial" w:cs="Arial"/>
                    <w:b w:val="0"/>
                    <w:sz w:val="18"/>
                    <w:szCs w:val="18"/>
                  </w:rPr>
                </w:pPr>
                <w:sdt>
                  <w:sdtPr>
                    <w:rPr>
                      <w:rStyle w:val="Style1"/>
                      <w:rFonts w:cs="Arial"/>
                      <w:b w:val="0"/>
                      <w:sz w:val="18"/>
                      <w:szCs w:val="18"/>
                    </w:rPr>
                    <w:tag w:val="Mission and Goals"/>
                    <w:id w:val="-1699550085"/>
                    <w:placeholder>
                      <w:docPart w:val="347B075BE77549A4AD1F760AE5FA08CD"/>
                    </w:placeholder>
                    <w:showingPlcHdr/>
                    <w15:color w:val="000000"/>
                  </w:sdtPr>
                  <w:sdtEndPr>
                    <w:rPr>
                      <w:rStyle w:val="DefaultParagraphFont"/>
                      <w:rFonts w:asciiTheme="majorHAnsi" w:hAnsiTheme="majorHAnsi"/>
                    </w:rPr>
                  </w:sdtEndPr>
                  <w:sdtContent>
                    <w:r w:rsidR="00136BA3" w:rsidRPr="0098081E">
                      <w:rPr>
                        <w:rStyle w:val="PlaceholderText"/>
                        <w:rFonts w:ascii="Arial" w:hAnsi="Arial" w:cs="Arial"/>
                        <w:b w:val="0"/>
                        <w:sz w:val="18"/>
                        <w:szCs w:val="18"/>
                      </w:rPr>
                      <w:t>Click or tap here to enter text.</w:t>
                    </w:r>
                  </w:sdtContent>
                </w:sdt>
              </w:p>
            </w:tc>
          </w:sdtContent>
        </w:sdt>
      </w:tr>
      <w:tr w:rsidR="008D6BD4" w:rsidRPr="00057FAB" w14:paraId="6156A44B" w14:textId="77777777" w:rsidTr="0052442B">
        <w:tc>
          <w:tcPr>
            <w:tcW w:w="5000" w:type="pct"/>
            <w:gridSpan w:val="3"/>
            <w:shd w:val="clear" w:color="auto" w:fill="FFC000"/>
            <w:vAlign w:val="bottom"/>
          </w:tcPr>
          <w:p w14:paraId="24E431C9" w14:textId="77777777" w:rsidR="008D6BD4" w:rsidRPr="004731C6" w:rsidRDefault="0099159E" w:rsidP="008D6BD4">
            <w:pPr>
              <w:pStyle w:val="Heading1"/>
              <w:outlineLvl w:val="0"/>
              <w:rPr>
                <w:rFonts w:ascii="Arial" w:hAnsi="Arial" w:cs="Arial"/>
                <w:sz w:val="22"/>
                <w:szCs w:val="18"/>
              </w:rPr>
            </w:pPr>
            <w:r w:rsidRPr="004731C6">
              <w:rPr>
                <w:rFonts w:ascii="Arial" w:hAnsi="Arial" w:cs="Arial"/>
                <w:sz w:val="22"/>
                <w:szCs w:val="18"/>
              </w:rPr>
              <w:t>Conclusions and recommendations</w:t>
            </w:r>
          </w:p>
        </w:tc>
      </w:tr>
      <w:tr w:rsidR="008D6BD4" w:rsidRPr="00057FAB" w14:paraId="4B73E1DF" w14:textId="77777777" w:rsidTr="0052442B">
        <w:tc>
          <w:tcPr>
            <w:tcW w:w="5000" w:type="pct"/>
            <w:gridSpan w:val="3"/>
            <w:shd w:val="clear" w:color="auto" w:fill="auto"/>
            <w:vAlign w:val="bottom"/>
          </w:tcPr>
          <w:p w14:paraId="53E9AB89" w14:textId="77777777" w:rsidR="008D6BD4" w:rsidRPr="00057FAB" w:rsidRDefault="0099159E" w:rsidP="008D6BD4">
            <w:pPr>
              <w:pStyle w:val="Heading1"/>
              <w:outlineLvl w:val="0"/>
              <w:rPr>
                <w:rFonts w:ascii="Arial" w:hAnsi="Arial" w:cs="Arial"/>
                <w:b w:val="0"/>
                <w:sz w:val="18"/>
                <w:szCs w:val="18"/>
              </w:rPr>
            </w:pPr>
            <w:r w:rsidRPr="00057FAB">
              <w:rPr>
                <w:rFonts w:ascii="Arial" w:hAnsi="Arial" w:cs="Arial"/>
                <w:b w:val="0"/>
                <w:sz w:val="18"/>
                <w:szCs w:val="18"/>
              </w:rPr>
              <w:t>What do you consider to be the major strengths of the program?</w:t>
            </w:r>
          </w:p>
          <w:p w14:paraId="46667BE3" w14:textId="77777777" w:rsidR="006C4DE6" w:rsidRPr="00057FAB" w:rsidRDefault="006C4DE6" w:rsidP="008D6BD4">
            <w:pPr>
              <w:pStyle w:val="Heading1"/>
              <w:outlineLvl w:val="0"/>
              <w:rPr>
                <w:rFonts w:ascii="Arial" w:hAnsi="Arial" w:cs="Arial"/>
                <w:b w:val="0"/>
                <w:sz w:val="18"/>
                <w:szCs w:val="18"/>
              </w:rPr>
            </w:pPr>
            <w:r w:rsidRPr="00057FAB">
              <w:rPr>
                <w:rFonts w:ascii="Arial" w:hAnsi="Arial" w:cs="Arial"/>
                <w:b w:val="0"/>
                <w:sz w:val="18"/>
                <w:szCs w:val="18"/>
              </w:rPr>
              <w:t>What areas need greatest improvement?</w:t>
            </w:r>
          </w:p>
          <w:p w14:paraId="64AB9A7D" w14:textId="77777777" w:rsidR="006C4DE6" w:rsidRPr="00057FAB" w:rsidRDefault="006C4DE6" w:rsidP="008D6BD4">
            <w:pPr>
              <w:pStyle w:val="Heading1"/>
              <w:outlineLvl w:val="0"/>
              <w:rPr>
                <w:rFonts w:ascii="Arial" w:hAnsi="Arial" w:cs="Arial"/>
                <w:b w:val="0"/>
                <w:sz w:val="18"/>
                <w:szCs w:val="18"/>
              </w:rPr>
            </w:pPr>
            <w:r w:rsidRPr="00057FAB">
              <w:rPr>
                <w:rFonts w:ascii="Arial" w:hAnsi="Arial" w:cs="Arial"/>
                <w:b w:val="0"/>
                <w:sz w:val="18"/>
                <w:szCs w:val="18"/>
              </w:rPr>
              <w:t>What opportunities exist for future development?</w:t>
            </w:r>
          </w:p>
          <w:p w14:paraId="2652A440" w14:textId="77777777" w:rsidR="006C4DE6" w:rsidRPr="00057FAB" w:rsidRDefault="006C4DE6" w:rsidP="008D6BD4">
            <w:pPr>
              <w:pStyle w:val="Heading1"/>
              <w:outlineLvl w:val="0"/>
              <w:rPr>
                <w:rFonts w:ascii="Arial" w:hAnsi="Arial" w:cs="Arial"/>
                <w:b w:val="0"/>
                <w:sz w:val="18"/>
                <w:szCs w:val="18"/>
              </w:rPr>
            </w:pPr>
            <w:r w:rsidRPr="00057FAB">
              <w:rPr>
                <w:rFonts w:ascii="Arial" w:hAnsi="Arial" w:cs="Arial"/>
                <w:b w:val="0"/>
                <w:sz w:val="18"/>
                <w:szCs w:val="18"/>
              </w:rPr>
              <w:t>What do you consider to be the major limiting factors for future growth and development of the unit?</w:t>
            </w:r>
          </w:p>
        </w:tc>
      </w:tr>
      <w:tr w:rsidR="008D6BD4" w:rsidRPr="00057FAB" w14:paraId="05911E53" w14:textId="77777777" w:rsidTr="004B1CDF">
        <w:sdt>
          <w:sdtPr>
            <w:rPr>
              <w:rFonts w:ascii="Arial" w:hAnsi="Arial" w:cs="Arial"/>
              <w:b w:val="0"/>
              <w:sz w:val="18"/>
              <w:szCs w:val="18"/>
            </w:rPr>
            <w:tag w:val="Conclusions and recommendations"/>
            <w:id w:val="-1674943791"/>
            <w:placeholder>
              <w:docPart w:val="CBCD30F9E4C24D6481244149128C7B37"/>
            </w:placeholder>
            <w15:color w:val="000000"/>
          </w:sdtPr>
          <w:sdtEndPr/>
          <w:sdtContent>
            <w:tc>
              <w:tcPr>
                <w:tcW w:w="5000" w:type="pct"/>
                <w:gridSpan w:val="3"/>
                <w:shd w:val="clear" w:color="auto" w:fill="F2F2F2" w:themeFill="background1" w:themeFillShade="F2"/>
              </w:tcPr>
              <w:p w14:paraId="37AD11D0" w14:textId="77777777" w:rsidR="008D6BD4" w:rsidRPr="0098081E" w:rsidRDefault="001750FF" w:rsidP="004B1CDF">
                <w:pPr>
                  <w:pStyle w:val="Heading1"/>
                  <w:spacing w:after="0"/>
                  <w:outlineLvl w:val="0"/>
                  <w:rPr>
                    <w:rFonts w:ascii="Arial" w:hAnsi="Arial" w:cs="Arial"/>
                    <w:b w:val="0"/>
                    <w:sz w:val="18"/>
                    <w:szCs w:val="18"/>
                  </w:rPr>
                </w:pPr>
                <w:sdt>
                  <w:sdtPr>
                    <w:rPr>
                      <w:rStyle w:val="Style1"/>
                      <w:rFonts w:cs="Arial"/>
                      <w:b w:val="0"/>
                      <w:sz w:val="18"/>
                      <w:szCs w:val="18"/>
                    </w:rPr>
                    <w:tag w:val="Mission and Goals"/>
                    <w:id w:val="-1355039967"/>
                    <w:placeholder>
                      <w:docPart w:val="DD32E3D6119F48EAB034E27A3AA812E4"/>
                    </w:placeholder>
                    <w:showingPlcHdr/>
                    <w15:color w:val="000000"/>
                  </w:sdtPr>
                  <w:sdtEndPr>
                    <w:rPr>
                      <w:rStyle w:val="DefaultParagraphFont"/>
                      <w:rFonts w:asciiTheme="majorHAnsi" w:hAnsiTheme="majorHAnsi"/>
                    </w:rPr>
                  </w:sdtEndPr>
                  <w:sdtContent>
                    <w:r w:rsidR="00136BA3" w:rsidRPr="0098081E">
                      <w:rPr>
                        <w:rStyle w:val="PlaceholderText"/>
                        <w:rFonts w:ascii="Arial" w:hAnsi="Arial" w:cs="Arial"/>
                        <w:b w:val="0"/>
                        <w:sz w:val="18"/>
                        <w:szCs w:val="18"/>
                      </w:rPr>
                      <w:t>Click or tap here to enter text.</w:t>
                    </w:r>
                  </w:sdtContent>
                </w:sdt>
              </w:p>
            </w:tc>
          </w:sdtContent>
        </w:sdt>
      </w:tr>
    </w:tbl>
    <w:p w14:paraId="2B450DC0" w14:textId="77777777" w:rsidR="0099159E" w:rsidRPr="00057FAB" w:rsidRDefault="0099159E" w:rsidP="005F0096">
      <w:pPr>
        <w:pStyle w:val="NoSpacing"/>
        <w:rPr>
          <w:rFonts w:ascii="Arial" w:hAnsi="Arial" w:cs="Arial"/>
          <w:sz w:val="20"/>
          <w:szCs w:val="20"/>
        </w:rPr>
      </w:pPr>
    </w:p>
    <w:p w14:paraId="132D500D" w14:textId="77777777" w:rsidR="005F0096" w:rsidRPr="00057FAB" w:rsidRDefault="005F0096" w:rsidP="005F0096">
      <w:pPr>
        <w:pStyle w:val="NoSpacing"/>
        <w:rPr>
          <w:rFonts w:ascii="Arial" w:hAnsi="Arial" w:cs="Arial"/>
          <w:sz w:val="20"/>
          <w:szCs w:val="20"/>
        </w:rPr>
      </w:pPr>
    </w:p>
    <w:p w14:paraId="4C64B945" w14:textId="77777777" w:rsidR="005F0096" w:rsidRPr="00057FAB" w:rsidRDefault="005F0096" w:rsidP="005F0096">
      <w:pPr>
        <w:pStyle w:val="Heading1"/>
        <w:rPr>
          <w:rFonts w:ascii="Arial" w:hAnsi="Arial" w:cs="Arial"/>
          <w:b w:val="0"/>
          <w:sz w:val="20"/>
          <w:szCs w:val="20"/>
        </w:rPr>
      </w:pPr>
      <w:r w:rsidRPr="00057FAB">
        <w:rPr>
          <w:rFonts w:ascii="Arial" w:hAnsi="Arial" w:cs="Arial"/>
          <w:b w:val="0"/>
          <w:sz w:val="20"/>
          <w:szCs w:val="20"/>
        </w:rPr>
        <w:t xml:space="preserve">Once all members of the site visit team have reviewed and concur or disagree with the contents of this report, please submit this report with </w:t>
      </w:r>
      <w:r w:rsidR="00F54935" w:rsidRPr="00057FAB">
        <w:rPr>
          <w:rFonts w:ascii="Arial" w:hAnsi="Arial" w:cs="Arial"/>
          <w:b w:val="0"/>
          <w:sz w:val="20"/>
          <w:szCs w:val="20"/>
        </w:rPr>
        <w:t xml:space="preserve">a </w:t>
      </w:r>
      <w:r w:rsidRPr="00057FAB">
        <w:rPr>
          <w:rFonts w:ascii="Arial" w:hAnsi="Arial" w:cs="Arial"/>
          <w:b w:val="0"/>
          <w:sz w:val="20"/>
          <w:szCs w:val="20"/>
        </w:rPr>
        <w:t>comp</w:t>
      </w:r>
      <w:r w:rsidR="00F54935" w:rsidRPr="00057FAB">
        <w:rPr>
          <w:rFonts w:ascii="Arial" w:hAnsi="Arial" w:cs="Arial"/>
          <w:b w:val="0"/>
          <w:sz w:val="20"/>
          <w:szCs w:val="20"/>
        </w:rPr>
        <w:t>leted and signed signature page</w:t>
      </w:r>
      <w:r w:rsidRPr="00057FAB">
        <w:rPr>
          <w:rFonts w:ascii="Arial" w:hAnsi="Arial" w:cs="Arial"/>
          <w:b w:val="0"/>
          <w:sz w:val="20"/>
          <w:szCs w:val="20"/>
        </w:rPr>
        <w:t xml:space="preserve"> (Appendix 7</w:t>
      </w:r>
      <w:r w:rsidR="006C4DE6" w:rsidRPr="00057FAB">
        <w:rPr>
          <w:rFonts w:ascii="Arial" w:hAnsi="Arial" w:cs="Arial"/>
          <w:b w:val="0"/>
          <w:sz w:val="20"/>
          <w:szCs w:val="20"/>
        </w:rPr>
        <w:t>B</w:t>
      </w:r>
      <w:r w:rsidRPr="00057FAB">
        <w:rPr>
          <w:rFonts w:ascii="Arial" w:hAnsi="Arial" w:cs="Arial"/>
          <w:b w:val="0"/>
          <w:sz w:val="20"/>
          <w:szCs w:val="20"/>
        </w:rPr>
        <w:t xml:space="preserve">) for each site visitor to: </w:t>
      </w:r>
      <w:hyperlink r:id="rId12" w:history="1">
        <w:r w:rsidRPr="00057FAB">
          <w:rPr>
            <w:rStyle w:val="Hyperlink"/>
            <w:rFonts w:ascii="Arial" w:hAnsi="Arial" w:cs="Arial"/>
            <w:sz w:val="20"/>
            <w:szCs w:val="20"/>
          </w:rPr>
          <w:t>apr@asu.edu</w:t>
        </w:r>
      </w:hyperlink>
      <w:r w:rsidRPr="00057FAB">
        <w:rPr>
          <w:rFonts w:ascii="Arial" w:hAnsi="Arial" w:cs="Arial"/>
          <w:b w:val="0"/>
          <w:sz w:val="20"/>
          <w:szCs w:val="20"/>
        </w:rPr>
        <w:t xml:space="preserve">. </w:t>
      </w:r>
    </w:p>
    <w:sectPr w:rsidR="005F0096" w:rsidRPr="00057FAB" w:rsidSect="001750FF">
      <w:footerReference w:type="default" r:id="rId13"/>
      <w:pgSz w:w="12240" w:h="15840"/>
      <w:pgMar w:top="1080" w:right="1080" w:bottom="1080" w:left="1080" w:header="720" w:footer="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F17819" w14:textId="77777777" w:rsidR="00AB5D9C" w:rsidRDefault="00AB5D9C" w:rsidP="000172E5">
      <w:pPr>
        <w:spacing w:after="0" w:line="240" w:lineRule="auto"/>
      </w:pPr>
      <w:r>
        <w:separator/>
      </w:r>
    </w:p>
  </w:endnote>
  <w:endnote w:type="continuationSeparator" w:id="0">
    <w:p w14:paraId="0F6F857D" w14:textId="77777777" w:rsidR="00AB5D9C" w:rsidRDefault="00AB5D9C"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embedRegular r:id="rId1" w:fontKey="{2E434537-EB4A-495D-BA90-0796AAFF1E4E}"/>
    <w:embedBold r:id="rId2" w:fontKey="{74E5E6FD-051E-4179-8569-CF02068B6550}"/>
  </w:font>
  <w:font w:name="Corbel">
    <w:panose1 w:val="020B0503020204020204"/>
    <w:charset w:val="00"/>
    <w:family w:val="swiss"/>
    <w:pitch w:val="variable"/>
    <w:sig w:usb0="A00002EF" w:usb1="4000A44B" w:usb2="00000000" w:usb3="00000000" w:csb0="0000019F" w:csb1="00000000"/>
    <w:embedRegular r:id="rId3" w:fontKey="{8312A968-DF62-4744-9D74-2037F63E6A01}"/>
    <w:embedBold r:id="rId4" w:fontKey="{1C788C50-8310-4FF1-B712-B792C0E006FF}"/>
    <w:embedItalic r:id="rId5" w:fontKey="{86C773AF-9CA3-4FEA-861F-07808B3F3D63}"/>
  </w:font>
  <w:font w:name="Consolas">
    <w:panose1 w:val="020B0609020204030204"/>
    <w:charset w:val="00"/>
    <w:family w:val="modern"/>
    <w:pitch w:val="fixed"/>
    <w:sig w:usb0="E00006FF" w:usb1="0000FCFF" w:usb2="00000001" w:usb3="00000000" w:csb0="0000019F" w:csb1="00000000"/>
    <w:embedRegular r:id="rId6" w:fontKey="{5A7EFF1D-E00B-4752-81D5-2C37A4CF9A89}"/>
  </w:font>
  <w:font w:name="Arial">
    <w:panose1 w:val="020B0604020202020204"/>
    <w:charset w:val="00"/>
    <w:family w:val="swiss"/>
    <w:pitch w:val="variable"/>
    <w:sig w:usb0="E0002AFF" w:usb1="C0007843"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embedRegular r:id="rId7" w:fontKey="{83F52592-3B1C-4E30-89C0-0A0BC8912E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9"/>
      <w:gridCol w:w="1751"/>
      <w:gridCol w:w="4500"/>
    </w:tblGrid>
    <w:tr w:rsidR="0011272E" w:rsidRPr="00057FAB" w14:paraId="6B0C54CC" w14:textId="77777777" w:rsidTr="00057FAB">
      <w:trPr>
        <w:trHeight w:val="109"/>
      </w:trPr>
      <w:tc>
        <w:tcPr>
          <w:tcW w:w="4549" w:type="dxa"/>
          <w:hideMark/>
        </w:tcPr>
        <w:p w14:paraId="7AF544B7" w14:textId="77777777" w:rsidR="0011272E" w:rsidRPr="00057FAB" w:rsidRDefault="0011272E" w:rsidP="0011272E">
          <w:pPr>
            <w:pStyle w:val="Footer"/>
            <w:rPr>
              <w:rFonts w:ascii="Arial" w:hAnsi="Arial" w:cs="Arial"/>
              <w:color w:val="808080" w:themeColor="background1" w:themeShade="80"/>
              <w:sz w:val="16"/>
              <w:szCs w:val="18"/>
            </w:rPr>
          </w:pPr>
          <w:r w:rsidRPr="00057FAB">
            <w:rPr>
              <w:rFonts w:ascii="Arial" w:hAnsi="Arial" w:cs="Arial"/>
              <w:color w:val="808080" w:themeColor="background1" w:themeShade="80"/>
              <w:sz w:val="16"/>
              <w:szCs w:val="18"/>
            </w:rPr>
            <w:t>provost.asu.edu/academic-program-review</w:t>
          </w:r>
        </w:p>
      </w:tc>
      <w:tc>
        <w:tcPr>
          <w:tcW w:w="1751" w:type="dxa"/>
          <w:hideMark/>
        </w:tcPr>
        <w:p w14:paraId="2E5A1B70" w14:textId="2CD8DA94" w:rsidR="0011272E" w:rsidRPr="00057FAB" w:rsidRDefault="0011272E" w:rsidP="00057FAB">
          <w:pPr>
            <w:pStyle w:val="Footer"/>
            <w:jc w:val="center"/>
            <w:rPr>
              <w:rFonts w:ascii="Arial" w:hAnsi="Arial" w:cs="Arial"/>
              <w:color w:val="808080" w:themeColor="background1" w:themeShade="80"/>
              <w:sz w:val="16"/>
              <w:szCs w:val="18"/>
            </w:rPr>
          </w:pPr>
          <w:r w:rsidRPr="00057FAB">
            <w:rPr>
              <w:rFonts w:ascii="Arial" w:hAnsi="Arial" w:cs="Arial"/>
              <w:color w:val="808080" w:themeColor="background1" w:themeShade="80"/>
              <w:sz w:val="16"/>
              <w:szCs w:val="18"/>
            </w:rPr>
            <w:t xml:space="preserve">Page </w:t>
          </w:r>
          <w:r w:rsidRPr="00057FAB">
            <w:rPr>
              <w:rFonts w:ascii="Arial" w:hAnsi="Arial" w:cs="Arial"/>
              <w:bCs/>
              <w:color w:val="808080" w:themeColor="background1" w:themeShade="80"/>
              <w:sz w:val="16"/>
              <w:szCs w:val="18"/>
            </w:rPr>
            <w:fldChar w:fldCharType="begin"/>
          </w:r>
          <w:r w:rsidRPr="00057FAB">
            <w:rPr>
              <w:rFonts w:ascii="Arial" w:hAnsi="Arial" w:cs="Arial"/>
              <w:bCs/>
              <w:color w:val="808080" w:themeColor="background1" w:themeShade="80"/>
              <w:sz w:val="16"/>
              <w:szCs w:val="18"/>
            </w:rPr>
            <w:instrText xml:space="preserve"> PAGE </w:instrText>
          </w:r>
          <w:r w:rsidRPr="00057FAB">
            <w:rPr>
              <w:rFonts w:ascii="Arial" w:hAnsi="Arial" w:cs="Arial"/>
              <w:bCs/>
              <w:color w:val="808080" w:themeColor="background1" w:themeShade="80"/>
              <w:sz w:val="16"/>
              <w:szCs w:val="18"/>
            </w:rPr>
            <w:fldChar w:fldCharType="separate"/>
          </w:r>
          <w:r w:rsidR="00CD6EB7">
            <w:rPr>
              <w:rFonts w:ascii="Arial" w:hAnsi="Arial" w:cs="Arial"/>
              <w:bCs/>
              <w:noProof/>
              <w:color w:val="808080" w:themeColor="background1" w:themeShade="80"/>
              <w:sz w:val="16"/>
              <w:szCs w:val="18"/>
            </w:rPr>
            <w:t>3</w:t>
          </w:r>
          <w:r w:rsidRPr="00057FAB">
            <w:rPr>
              <w:rFonts w:ascii="Arial" w:hAnsi="Arial" w:cs="Arial"/>
              <w:bCs/>
              <w:color w:val="808080" w:themeColor="background1" w:themeShade="80"/>
              <w:sz w:val="16"/>
              <w:szCs w:val="18"/>
            </w:rPr>
            <w:fldChar w:fldCharType="end"/>
          </w:r>
          <w:r w:rsidRPr="00057FAB">
            <w:rPr>
              <w:rFonts w:ascii="Arial" w:hAnsi="Arial" w:cs="Arial"/>
              <w:color w:val="808080" w:themeColor="background1" w:themeShade="80"/>
              <w:sz w:val="16"/>
              <w:szCs w:val="18"/>
            </w:rPr>
            <w:t xml:space="preserve"> of </w:t>
          </w:r>
          <w:r w:rsidRPr="00057FAB">
            <w:rPr>
              <w:rFonts w:ascii="Arial" w:hAnsi="Arial" w:cs="Arial"/>
              <w:bCs/>
              <w:color w:val="808080" w:themeColor="background1" w:themeShade="80"/>
              <w:sz w:val="16"/>
              <w:szCs w:val="18"/>
            </w:rPr>
            <w:fldChar w:fldCharType="begin"/>
          </w:r>
          <w:r w:rsidRPr="00057FAB">
            <w:rPr>
              <w:rFonts w:ascii="Arial" w:hAnsi="Arial" w:cs="Arial"/>
              <w:bCs/>
              <w:color w:val="808080" w:themeColor="background1" w:themeShade="80"/>
              <w:sz w:val="16"/>
              <w:szCs w:val="18"/>
            </w:rPr>
            <w:instrText xml:space="preserve"> NUMPAGES  </w:instrText>
          </w:r>
          <w:r w:rsidRPr="00057FAB">
            <w:rPr>
              <w:rFonts w:ascii="Arial" w:hAnsi="Arial" w:cs="Arial"/>
              <w:bCs/>
              <w:color w:val="808080" w:themeColor="background1" w:themeShade="80"/>
              <w:sz w:val="16"/>
              <w:szCs w:val="18"/>
            </w:rPr>
            <w:fldChar w:fldCharType="separate"/>
          </w:r>
          <w:r w:rsidR="00CD6EB7">
            <w:rPr>
              <w:rFonts w:ascii="Arial" w:hAnsi="Arial" w:cs="Arial"/>
              <w:bCs/>
              <w:noProof/>
              <w:color w:val="808080" w:themeColor="background1" w:themeShade="80"/>
              <w:sz w:val="16"/>
              <w:szCs w:val="18"/>
            </w:rPr>
            <w:t>3</w:t>
          </w:r>
          <w:r w:rsidRPr="00057FAB">
            <w:rPr>
              <w:rFonts w:ascii="Arial" w:hAnsi="Arial" w:cs="Arial"/>
              <w:bCs/>
              <w:color w:val="808080" w:themeColor="background1" w:themeShade="80"/>
              <w:sz w:val="16"/>
              <w:szCs w:val="18"/>
            </w:rPr>
            <w:fldChar w:fldCharType="end"/>
          </w:r>
        </w:p>
      </w:tc>
      <w:tc>
        <w:tcPr>
          <w:tcW w:w="4500" w:type="dxa"/>
          <w:hideMark/>
        </w:tcPr>
        <w:p w14:paraId="51DB745F" w14:textId="6AFE9885" w:rsidR="0011272E" w:rsidRPr="00057FAB" w:rsidRDefault="00E33B7E" w:rsidP="00E33B7E">
          <w:pPr>
            <w:pStyle w:val="Footer"/>
            <w:jc w:val="right"/>
            <w:rPr>
              <w:rFonts w:ascii="Arial" w:hAnsi="Arial" w:cs="Arial"/>
              <w:color w:val="808080" w:themeColor="background1" w:themeShade="80"/>
              <w:sz w:val="16"/>
              <w:szCs w:val="18"/>
            </w:rPr>
          </w:pPr>
          <w:r w:rsidRPr="00057FAB">
            <w:rPr>
              <w:rFonts w:ascii="Arial" w:hAnsi="Arial" w:cs="Arial"/>
              <w:color w:val="808080" w:themeColor="background1" w:themeShade="80"/>
              <w:sz w:val="16"/>
              <w:szCs w:val="18"/>
            </w:rPr>
            <w:t>1</w:t>
          </w:r>
          <w:r>
            <w:rPr>
              <w:rFonts w:ascii="Arial" w:hAnsi="Arial" w:cs="Arial"/>
              <w:color w:val="808080" w:themeColor="background1" w:themeShade="80"/>
              <w:sz w:val="16"/>
              <w:szCs w:val="18"/>
            </w:rPr>
            <w:t>0</w:t>
          </w:r>
          <w:r w:rsidR="00023A20" w:rsidRPr="00057FAB">
            <w:rPr>
              <w:rFonts w:ascii="Arial" w:hAnsi="Arial" w:cs="Arial"/>
              <w:color w:val="808080" w:themeColor="background1" w:themeShade="80"/>
              <w:sz w:val="16"/>
              <w:szCs w:val="18"/>
            </w:rPr>
            <w:t>/</w:t>
          </w:r>
          <w:r>
            <w:rPr>
              <w:rFonts w:ascii="Arial" w:hAnsi="Arial" w:cs="Arial"/>
              <w:color w:val="808080" w:themeColor="background1" w:themeShade="80"/>
              <w:sz w:val="16"/>
              <w:szCs w:val="18"/>
            </w:rPr>
            <w:t>9</w:t>
          </w:r>
          <w:r w:rsidR="0011272E" w:rsidRPr="00057FAB">
            <w:rPr>
              <w:rFonts w:ascii="Arial" w:hAnsi="Arial" w:cs="Arial"/>
              <w:color w:val="808080" w:themeColor="background1" w:themeShade="80"/>
              <w:sz w:val="16"/>
              <w:szCs w:val="18"/>
            </w:rPr>
            <w:t>/</w:t>
          </w:r>
          <w:r w:rsidRPr="00057FAB">
            <w:rPr>
              <w:rFonts w:ascii="Arial" w:hAnsi="Arial" w:cs="Arial"/>
              <w:color w:val="808080" w:themeColor="background1" w:themeShade="80"/>
              <w:sz w:val="16"/>
              <w:szCs w:val="18"/>
            </w:rPr>
            <w:t>1</w:t>
          </w:r>
          <w:r>
            <w:rPr>
              <w:rFonts w:ascii="Arial" w:hAnsi="Arial" w:cs="Arial"/>
              <w:color w:val="808080" w:themeColor="background1" w:themeShade="80"/>
              <w:sz w:val="16"/>
              <w:szCs w:val="18"/>
            </w:rPr>
            <w:t>9</w:t>
          </w:r>
        </w:p>
      </w:tc>
    </w:tr>
  </w:tbl>
  <w:p w14:paraId="531E12B7" w14:textId="77777777" w:rsidR="006145D8" w:rsidRPr="00057FAB" w:rsidRDefault="00023A20" w:rsidP="00057FAB">
    <w:pPr>
      <w:pStyle w:val="Footer"/>
      <w:rPr>
        <w:sz w:val="16"/>
        <w:szCs w:val="16"/>
      </w:rPr>
    </w:pPr>
    <w:r>
      <w:rPr>
        <w:noProof/>
        <w:sz w:val="16"/>
        <w:szCs w:val="16"/>
      </w:rPr>
      <mc:AlternateContent>
        <mc:Choice Requires="wps">
          <w:drawing>
            <wp:anchor distT="0" distB="0" distL="114300" distR="114300" simplePos="0" relativeHeight="251659264" behindDoc="0" locked="0" layoutInCell="1" allowOverlap="1" wp14:anchorId="6B198B51" wp14:editId="4E02A480">
              <wp:simplePos x="0" y="0"/>
              <wp:positionH relativeFrom="column">
                <wp:posOffset>-7620</wp:posOffset>
              </wp:positionH>
              <wp:positionV relativeFrom="paragraph">
                <wp:posOffset>-3823335</wp:posOffset>
              </wp:positionV>
              <wp:extent cx="6416040" cy="0"/>
              <wp:effectExtent l="0" t="0" r="22860" b="19050"/>
              <wp:wrapNone/>
              <wp:docPr id="1" name="Straight Connector 1"/>
              <wp:cNvGraphicFramePr/>
              <a:graphic xmlns:a="http://schemas.openxmlformats.org/drawingml/2006/main">
                <a:graphicData uri="http://schemas.microsoft.com/office/word/2010/wordprocessingShape">
                  <wps:wsp>
                    <wps:cNvCnPr/>
                    <wps:spPr>
                      <a:xfrm flipV="1">
                        <a:off x="0" y="0"/>
                        <a:ext cx="64160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E7136F"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301.05pt" to="504.6pt,-30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" strokecolor="#155078 [3204]"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A61767" w14:textId="77777777" w:rsidR="00AB5D9C" w:rsidRDefault="00AB5D9C" w:rsidP="000172E5">
      <w:pPr>
        <w:spacing w:after="0" w:line="240" w:lineRule="auto"/>
      </w:pPr>
      <w:r>
        <w:separator/>
      </w:r>
    </w:p>
  </w:footnote>
  <w:footnote w:type="continuationSeparator" w:id="0">
    <w:p w14:paraId="444D67D2" w14:textId="77777777" w:rsidR="00AB5D9C" w:rsidRDefault="00AB5D9C" w:rsidP="000172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64D5E"/>
    <w:multiLevelType w:val="multilevel"/>
    <w:tmpl w:val="BDE8E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D396EBF"/>
    <w:multiLevelType w:val="multilevel"/>
    <w:tmpl w:val="DA580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3E194E"/>
    <w:multiLevelType w:val="hybridMultilevel"/>
    <w:tmpl w:val="17020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274CE5"/>
    <w:multiLevelType w:val="multilevel"/>
    <w:tmpl w:val="535C4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6"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7"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8"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10" w15:restartNumberingAfterBreak="0">
    <w:nsid w:val="2F9C3D77"/>
    <w:multiLevelType w:val="multilevel"/>
    <w:tmpl w:val="9AB69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2"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5"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6"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8"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9" w15:restartNumberingAfterBreak="0">
    <w:nsid w:val="497017B0"/>
    <w:multiLevelType w:val="multilevel"/>
    <w:tmpl w:val="D6FE8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34A4C86"/>
    <w:multiLevelType w:val="multilevel"/>
    <w:tmpl w:val="E69C8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4"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7"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29" w15:restartNumberingAfterBreak="0">
    <w:nsid w:val="7D9F1C3F"/>
    <w:multiLevelType w:val="hybridMultilevel"/>
    <w:tmpl w:val="AE1E6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2"/>
  </w:num>
  <w:num w:numId="3">
    <w:abstractNumId w:val="22"/>
  </w:num>
  <w:num w:numId="4">
    <w:abstractNumId w:val="17"/>
  </w:num>
  <w:num w:numId="5">
    <w:abstractNumId w:val="18"/>
  </w:num>
  <w:num w:numId="6">
    <w:abstractNumId w:val="26"/>
  </w:num>
  <w:num w:numId="7">
    <w:abstractNumId w:val="11"/>
  </w:num>
  <w:num w:numId="8">
    <w:abstractNumId w:val="15"/>
  </w:num>
  <w:num w:numId="9">
    <w:abstractNumId w:val="24"/>
  </w:num>
  <w:num w:numId="10">
    <w:abstractNumId w:val="5"/>
  </w:num>
  <w:num w:numId="11">
    <w:abstractNumId w:val="9"/>
  </w:num>
  <w:num w:numId="12">
    <w:abstractNumId w:val="1"/>
  </w:num>
  <w:num w:numId="13">
    <w:abstractNumId w:val="6"/>
  </w:num>
  <w:num w:numId="14">
    <w:abstractNumId w:val="14"/>
  </w:num>
  <w:num w:numId="15">
    <w:abstractNumId w:val="13"/>
  </w:num>
  <w:num w:numId="16">
    <w:abstractNumId w:val="23"/>
  </w:num>
  <w:num w:numId="17">
    <w:abstractNumId w:val="7"/>
  </w:num>
  <w:num w:numId="18">
    <w:abstractNumId w:val="28"/>
  </w:num>
  <w:num w:numId="19">
    <w:abstractNumId w:val="25"/>
  </w:num>
  <w:num w:numId="20">
    <w:abstractNumId w:val="20"/>
  </w:num>
  <w:num w:numId="21">
    <w:abstractNumId w:val="27"/>
  </w:num>
  <w:num w:numId="22">
    <w:abstractNumId w:val="8"/>
  </w:num>
  <w:num w:numId="23">
    <w:abstractNumId w:val="2"/>
  </w:num>
  <w:num w:numId="24">
    <w:abstractNumId w:val="29"/>
  </w:num>
  <w:num w:numId="25">
    <w:abstractNumId w:val="21"/>
  </w:num>
  <w:num w:numId="26">
    <w:abstractNumId w:val="4"/>
  </w:num>
  <w:num w:numId="27">
    <w:abstractNumId w:val="10"/>
  </w:num>
  <w:num w:numId="28">
    <w:abstractNumId w:val="19"/>
  </w:num>
  <w:num w:numId="29">
    <w:abstractNumId w:val="0"/>
  </w:num>
  <w:num w:numId="30">
    <w:abstractNumId w:val="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ocumentProtection w:edit="forms" w:enforcement="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AA3"/>
    <w:rsid w:val="000172E5"/>
    <w:rsid w:val="00023A20"/>
    <w:rsid w:val="00052382"/>
    <w:rsid w:val="00057FAB"/>
    <w:rsid w:val="0006568A"/>
    <w:rsid w:val="00076F0F"/>
    <w:rsid w:val="00084253"/>
    <w:rsid w:val="000D1F49"/>
    <w:rsid w:val="0011272E"/>
    <w:rsid w:val="00136BA3"/>
    <w:rsid w:val="001727CA"/>
    <w:rsid w:val="00172EA9"/>
    <w:rsid w:val="001750FF"/>
    <w:rsid w:val="00191B81"/>
    <w:rsid w:val="001C70B9"/>
    <w:rsid w:val="001D149A"/>
    <w:rsid w:val="001D39B3"/>
    <w:rsid w:val="002145D9"/>
    <w:rsid w:val="00250CDB"/>
    <w:rsid w:val="002601AD"/>
    <w:rsid w:val="00261B0A"/>
    <w:rsid w:val="002A1244"/>
    <w:rsid w:val="002A1F03"/>
    <w:rsid w:val="002A5D0E"/>
    <w:rsid w:val="002B3AA3"/>
    <w:rsid w:val="002C56E6"/>
    <w:rsid w:val="00311D4F"/>
    <w:rsid w:val="003331C0"/>
    <w:rsid w:val="0034205C"/>
    <w:rsid w:val="00344849"/>
    <w:rsid w:val="00352E89"/>
    <w:rsid w:val="00361E11"/>
    <w:rsid w:val="003D50AE"/>
    <w:rsid w:val="003F0847"/>
    <w:rsid w:val="0040090B"/>
    <w:rsid w:val="0046302A"/>
    <w:rsid w:val="004731C6"/>
    <w:rsid w:val="00485480"/>
    <w:rsid w:val="00487D2D"/>
    <w:rsid w:val="004B1CDF"/>
    <w:rsid w:val="004D2DB0"/>
    <w:rsid w:val="004D3B04"/>
    <w:rsid w:val="004D5D62"/>
    <w:rsid w:val="005112D0"/>
    <w:rsid w:val="00520713"/>
    <w:rsid w:val="0052442B"/>
    <w:rsid w:val="00535995"/>
    <w:rsid w:val="00561858"/>
    <w:rsid w:val="00577E06"/>
    <w:rsid w:val="00583334"/>
    <w:rsid w:val="005A3BF7"/>
    <w:rsid w:val="005A579C"/>
    <w:rsid w:val="005F0096"/>
    <w:rsid w:val="005F2035"/>
    <w:rsid w:val="005F7990"/>
    <w:rsid w:val="006145D8"/>
    <w:rsid w:val="0063739C"/>
    <w:rsid w:val="00645BEF"/>
    <w:rsid w:val="0068654D"/>
    <w:rsid w:val="006868AF"/>
    <w:rsid w:val="006C4DE6"/>
    <w:rsid w:val="007147D7"/>
    <w:rsid w:val="00715C65"/>
    <w:rsid w:val="0074217A"/>
    <w:rsid w:val="00770581"/>
    <w:rsid w:val="00770F25"/>
    <w:rsid w:val="00786002"/>
    <w:rsid w:val="00787348"/>
    <w:rsid w:val="007A35A8"/>
    <w:rsid w:val="007A47B9"/>
    <w:rsid w:val="007A7FC9"/>
    <w:rsid w:val="007B0A85"/>
    <w:rsid w:val="007C6A52"/>
    <w:rsid w:val="007F4E85"/>
    <w:rsid w:val="0080741F"/>
    <w:rsid w:val="0082043E"/>
    <w:rsid w:val="00827CC0"/>
    <w:rsid w:val="00846B76"/>
    <w:rsid w:val="00865521"/>
    <w:rsid w:val="00866355"/>
    <w:rsid w:val="00875061"/>
    <w:rsid w:val="008C0C08"/>
    <w:rsid w:val="008D6BD4"/>
    <w:rsid w:val="008E203A"/>
    <w:rsid w:val="0091229C"/>
    <w:rsid w:val="00933F65"/>
    <w:rsid w:val="00935EF8"/>
    <w:rsid w:val="009401EE"/>
    <w:rsid w:val="00940E73"/>
    <w:rsid w:val="00976491"/>
    <w:rsid w:val="0098081E"/>
    <w:rsid w:val="0098597D"/>
    <w:rsid w:val="0099159E"/>
    <w:rsid w:val="00994FB4"/>
    <w:rsid w:val="009A33E5"/>
    <w:rsid w:val="009D70AE"/>
    <w:rsid w:val="009F619A"/>
    <w:rsid w:val="009F6DDE"/>
    <w:rsid w:val="00A17A71"/>
    <w:rsid w:val="00A370A8"/>
    <w:rsid w:val="00A401C8"/>
    <w:rsid w:val="00A661DB"/>
    <w:rsid w:val="00A964FC"/>
    <w:rsid w:val="00AB5D9C"/>
    <w:rsid w:val="00AE1E65"/>
    <w:rsid w:val="00AF2C4A"/>
    <w:rsid w:val="00B02544"/>
    <w:rsid w:val="00B06E28"/>
    <w:rsid w:val="00B337A2"/>
    <w:rsid w:val="00BD0879"/>
    <w:rsid w:val="00BD4753"/>
    <w:rsid w:val="00BD5CB1"/>
    <w:rsid w:val="00BE62EE"/>
    <w:rsid w:val="00BE6B94"/>
    <w:rsid w:val="00BF0056"/>
    <w:rsid w:val="00BF3D75"/>
    <w:rsid w:val="00C003BA"/>
    <w:rsid w:val="00C4602F"/>
    <w:rsid w:val="00C46878"/>
    <w:rsid w:val="00C54EEC"/>
    <w:rsid w:val="00C6231D"/>
    <w:rsid w:val="00C84E41"/>
    <w:rsid w:val="00CB4A51"/>
    <w:rsid w:val="00CD4532"/>
    <w:rsid w:val="00CD47B0"/>
    <w:rsid w:val="00CD6EB7"/>
    <w:rsid w:val="00CE6104"/>
    <w:rsid w:val="00CE7918"/>
    <w:rsid w:val="00D0271F"/>
    <w:rsid w:val="00D16163"/>
    <w:rsid w:val="00D31D8D"/>
    <w:rsid w:val="00DB3FAD"/>
    <w:rsid w:val="00DB7E8F"/>
    <w:rsid w:val="00DE65F0"/>
    <w:rsid w:val="00E15CE9"/>
    <w:rsid w:val="00E31841"/>
    <w:rsid w:val="00E33B7E"/>
    <w:rsid w:val="00E43AB4"/>
    <w:rsid w:val="00E61C09"/>
    <w:rsid w:val="00EA50F3"/>
    <w:rsid w:val="00EB0CA2"/>
    <w:rsid w:val="00EB3B58"/>
    <w:rsid w:val="00EC7359"/>
    <w:rsid w:val="00ED574E"/>
    <w:rsid w:val="00EE3054"/>
    <w:rsid w:val="00F00606"/>
    <w:rsid w:val="00F01256"/>
    <w:rsid w:val="00F52814"/>
    <w:rsid w:val="00F5409F"/>
    <w:rsid w:val="00F54935"/>
    <w:rsid w:val="00F769E6"/>
    <w:rsid w:val="00F8116D"/>
    <w:rsid w:val="00F87F08"/>
    <w:rsid w:val="00F913F6"/>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7F6718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1" w:defUIPriority="99" w:defSemiHidden="0" w:defUnhideWhenUsed="0" w:defQFormat="0" w:count="377">
    <w:lsdException w:name="Normal" w:locked="0" w:uiPriority="1" w:qFormat="1"/>
    <w:lsdException w:name="heading 1" w:locked="0" w:uiPriority="1" w:qFormat="1"/>
    <w:lsdException w:name="heading 2" w:locked="0" w:semiHidden="1" w:uiPriority="1" w:unhideWhenUsed="1" w:qFormat="1"/>
    <w:lsdException w:name="heading 3" w:locked="0" w:semiHidden="1" w:uiPriority="1" w:unhideWhenUsed="1" w:qFormat="1"/>
    <w:lsdException w:name="heading 4" w:locked="0" w:semiHidden="1" w:uiPriority="9" w:qFormat="1"/>
    <w:lsdException w:name="heading 5" w:locked="0" w:semiHidden="1" w:uiPriority="1" w:qFormat="1"/>
    <w:lsdException w:name="heading 6" w:locked="0" w:semiHidden="1" w:uiPriority="9"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lsdException w:name="toc 3" w:locked="0"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locked="0"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lsdException w:name="caption"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locked="0" w:semiHidden="1" w:unhideWhenUsed="1"/>
    <w:lsdException w:name="toa heading" w:semiHidden="1"/>
    <w:lsdException w:name="List" w:semiHidden="1" w:unhideWhenUsed="1"/>
    <w:lsdException w:name="List Bullet" w:locked="0" w:semiHidden="1" w:unhideWhenUsed="1"/>
    <w:lsdException w:name="List Number" w:locked="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locked="0" w:semiHidden="1" w:unhideWhenUsed="1"/>
    <w:lsdException w:name="List Bullet 3" w:semiHidden="1" w:unhideWhenUsed="1"/>
    <w:lsdException w:name="List Bullet 4" w:semiHidden="1" w:unhideWhenUsed="1"/>
    <w:lsdException w:name="List Bullet 5" w:semiHidden="1" w:unhideWhenUsed="1"/>
    <w:lsdException w:name="List Number 2" w:locked="0"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lsdException w:name="Default Paragraph Font" w:locked="0"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locked="0" w:semiHidden="1" w:uiPriority="33"/>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sdException w:name="Smart Link Error" w:locked="0" w:semiHidden="1" w:unhideWhenUsed="1"/>
  </w:latentStyles>
  <w:style w:type="paragraph" w:default="1" w:styleId="Normal">
    <w:name w:val="Normal"/>
    <w:uiPriority w:val="1"/>
    <w:qFormat/>
    <w:rsid w:val="00311D4F"/>
    <w:pPr>
      <w:spacing w:before="200"/>
    </w:pPr>
  </w:style>
  <w:style w:type="paragraph" w:styleId="Heading1">
    <w:name w:val="heading 1"/>
    <w:basedOn w:val="Normal"/>
    <w:link w:val="Heading1Char"/>
    <w:uiPriority w:val="1"/>
    <w:qFormat/>
    <w:locked/>
    <w:rsid w:val="006145D8"/>
    <w:pPr>
      <w:spacing w:before="120" w:after="120" w:line="240" w:lineRule="auto"/>
      <w:outlineLvl w:val="0"/>
    </w:pPr>
    <w:rPr>
      <w:rFonts w:asciiTheme="majorHAnsi" w:hAnsiTheme="majorHAnsi"/>
      <w:b/>
    </w:rPr>
  </w:style>
  <w:style w:type="paragraph" w:styleId="Heading2">
    <w:name w:val="heading 2"/>
    <w:basedOn w:val="Normal"/>
    <w:link w:val="Heading2Char"/>
    <w:uiPriority w:val="1"/>
    <w:semiHidden/>
    <w:qFormat/>
    <w:locked/>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locked/>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locked/>
    <w:rsid w:val="000D1F49"/>
    <w:pPr>
      <w:spacing w:before="184"/>
      <w:outlineLvl w:val="3"/>
    </w:pPr>
    <w:rPr>
      <w:b/>
      <w:sz w:val="25"/>
      <w:szCs w:val="25"/>
    </w:rPr>
  </w:style>
  <w:style w:type="paragraph" w:styleId="Heading5">
    <w:name w:val="heading 5"/>
    <w:basedOn w:val="Heading2"/>
    <w:link w:val="Heading5Char"/>
    <w:uiPriority w:val="1"/>
    <w:semiHidden/>
    <w:qFormat/>
    <w:locked/>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locked/>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locked/>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locked/>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locked/>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145D8"/>
    <w:rPr>
      <w:rFonts w:asciiTheme="majorHAnsi" w:hAnsiTheme="majorHAnsi"/>
      <w:b/>
    </w:rPr>
  </w:style>
  <w:style w:type="character" w:customStyle="1" w:styleId="Hashtag1">
    <w:name w:val="Hashtag1"/>
    <w:basedOn w:val="DefaultParagraphFont"/>
    <w:uiPriority w:val="99"/>
    <w:semiHidden/>
    <w:locked/>
    <w:rsid w:val="00CD4532"/>
    <w:rPr>
      <w:color w:val="2B579A"/>
      <w:shd w:val="clear" w:color="auto" w:fill="E6E6E6"/>
    </w:rPr>
  </w:style>
  <w:style w:type="paragraph" w:customStyle="1" w:styleId="NumberedList">
    <w:name w:val="Numbered List"/>
    <w:basedOn w:val="Normal"/>
    <w:semiHidden/>
    <w:qFormat/>
    <w:locked/>
    <w:rsid w:val="00CD4532"/>
    <w:pPr>
      <w:numPr>
        <w:ilvl w:val="6"/>
        <w:numId w:val="3"/>
      </w:numPr>
      <w:contextualSpacing/>
    </w:pPr>
    <w:rPr>
      <w:b/>
      <w:bCs/>
    </w:rPr>
  </w:style>
  <w:style w:type="paragraph" w:customStyle="1" w:styleId="Default">
    <w:name w:val="Default"/>
    <w:semiHidden/>
    <w:locked/>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145D8"/>
    <w:rPr>
      <w:b/>
      <w:bCs/>
      <w:color w:val="694A77"/>
      <w:sz w:val="32"/>
      <w:szCs w:val="32"/>
      <w:lang w:eastAsia="zh-CN"/>
    </w:rPr>
  </w:style>
  <w:style w:type="paragraph" w:styleId="NormalIndent">
    <w:name w:val="Normal Indent"/>
    <w:basedOn w:val="Normal"/>
    <w:uiPriority w:val="99"/>
    <w:locked/>
    <w:rsid w:val="002A1244"/>
    <w:pPr>
      <w:spacing w:after="0"/>
      <w:ind w:left="720"/>
    </w:pPr>
  </w:style>
  <w:style w:type="character" w:customStyle="1" w:styleId="Heading3Char">
    <w:name w:val="Heading 3 Char"/>
    <w:basedOn w:val="DefaultParagraphFont"/>
    <w:link w:val="Heading3"/>
    <w:uiPriority w:val="1"/>
    <w:semiHidden/>
    <w:rsid w:val="006145D8"/>
    <w:rPr>
      <w:b/>
      <w:bCs/>
      <w:color w:val="694A77"/>
      <w:szCs w:val="27"/>
    </w:rPr>
  </w:style>
  <w:style w:type="paragraph" w:styleId="TOC1">
    <w:name w:val="toc 1"/>
    <w:basedOn w:val="Normal"/>
    <w:next w:val="Normal"/>
    <w:autoRedefine/>
    <w:uiPriority w:val="39"/>
    <w:semiHidden/>
    <w:qFormat/>
    <w:locked/>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locked/>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145D8"/>
    <w:rPr>
      <w:sz w:val="18"/>
      <w:szCs w:val="20"/>
    </w:rPr>
  </w:style>
  <w:style w:type="paragraph" w:styleId="ListBullet">
    <w:name w:val="List Bullet"/>
    <w:basedOn w:val="Normal"/>
    <w:uiPriority w:val="99"/>
    <w:semiHidden/>
    <w:locked/>
    <w:rsid w:val="000D1F49"/>
    <w:pPr>
      <w:numPr>
        <w:numId w:val="4"/>
      </w:numPr>
      <w:tabs>
        <w:tab w:val="left" w:pos="720"/>
      </w:tabs>
      <w:spacing w:before="120"/>
    </w:pPr>
  </w:style>
  <w:style w:type="paragraph" w:styleId="CommentText">
    <w:name w:val="annotation text"/>
    <w:basedOn w:val="Normal"/>
    <w:link w:val="CommentTextChar"/>
    <w:uiPriority w:val="99"/>
    <w:semiHidden/>
    <w:locked/>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locked/>
    <w:rsid w:val="00715C65"/>
    <w:pPr>
      <w:tabs>
        <w:tab w:val="center" w:pos="4680"/>
        <w:tab w:val="right" w:pos="9360"/>
      </w:tabs>
      <w:spacing w:before="0" w:after="0"/>
    </w:pPr>
    <w:rPr>
      <w:rFonts w:asciiTheme="majorHAnsi" w:eastAsia="Calibri" w:hAnsiTheme="majorHAnsi" w:cs="Times New Roman"/>
      <w:b/>
      <w:noProof/>
      <w:color w:val="731F1C"/>
      <w:sz w:val="44"/>
      <w:szCs w:val="24"/>
    </w:rPr>
  </w:style>
  <w:style w:type="character" w:customStyle="1" w:styleId="HeaderChar">
    <w:name w:val="Header Char"/>
    <w:basedOn w:val="DefaultParagraphFont"/>
    <w:link w:val="Header"/>
    <w:uiPriority w:val="99"/>
    <w:rsid w:val="00715C65"/>
    <w:rPr>
      <w:rFonts w:asciiTheme="majorHAnsi" w:eastAsia="Calibri" w:hAnsiTheme="majorHAnsi" w:cs="Times New Roman"/>
      <w:b/>
      <w:noProof/>
      <w:color w:val="731F1C"/>
      <w:sz w:val="44"/>
      <w:szCs w:val="24"/>
    </w:rPr>
  </w:style>
  <w:style w:type="paragraph" w:styleId="Footer">
    <w:name w:val="footer"/>
    <w:basedOn w:val="Normal"/>
    <w:link w:val="FooterChar"/>
    <w:uiPriority w:val="99"/>
    <w:locked/>
    <w:rsid w:val="00311D4F"/>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311D4F"/>
    <w:rPr>
      <w:sz w:val="18"/>
      <w:szCs w:val="24"/>
    </w:rPr>
  </w:style>
  <w:style w:type="character" w:styleId="FootnoteReference">
    <w:name w:val="footnote reference"/>
    <w:basedOn w:val="DefaultParagraphFont"/>
    <w:uiPriority w:val="99"/>
    <w:semiHidden/>
    <w:locked/>
    <w:rsid w:val="000D1F49"/>
    <w:rPr>
      <w:vertAlign w:val="superscript"/>
    </w:rPr>
  </w:style>
  <w:style w:type="character" w:styleId="CommentReference">
    <w:name w:val="annotation reference"/>
    <w:basedOn w:val="DefaultParagraphFont"/>
    <w:uiPriority w:val="99"/>
    <w:semiHidden/>
    <w:locked/>
    <w:rsid w:val="000D1F49"/>
    <w:rPr>
      <w:sz w:val="18"/>
      <w:szCs w:val="18"/>
    </w:rPr>
  </w:style>
  <w:style w:type="paragraph" w:styleId="ListNumber">
    <w:name w:val="List Number"/>
    <w:basedOn w:val="Normal"/>
    <w:uiPriority w:val="99"/>
    <w:semiHidden/>
    <w:locked/>
    <w:rsid w:val="000D1F49"/>
    <w:pPr>
      <w:numPr>
        <w:numId w:val="5"/>
      </w:numPr>
      <w:spacing w:before="120"/>
    </w:pPr>
  </w:style>
  <w:style w:type="character" w:styleId="Hyperlink">
    <w:name w:val="Hyperlink"/>
    <w:basedOn w:val="DefaultParagraphFont"/>
    <w:uiPriority w:val="99"/>
    <w:semiHidden/>
    <w:locked/>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lock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locked/>
    <w:rsid w:val="00311D4F"/>
    <w:pPr>
      <w:widowControl w:val="0"/>
      <w:autoSpaceDE w:val="0"/>
      <w:autoSpaceDN w:val="0"/>
      <w:spacing w:before="0" w:after="0" w:line="240" w:lineRule="auto"/>
    </w:pPr>
    <w:rPr>
      <w:rFonts w:eastAsia="Calibri" w:cs="Calibri"/>
      <w:sz w:val="18"/>
    </w:rPr>
  </w:style>
  <w:style w:type="paragraph" w:styleId="Title">
    <w:name w:val="Title"/>
    <w:basedOn w:val="Normal"/>
    <w:next w:val="Normal"/>
    <w:link w:val="TitleChar"/>
    <w:uiPriority w:val="10"/>
    <w:qFormat/>
    <w:locked/>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45D8"/>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locked/>
    <w:rsid w:val="000D1F49"/>
    <w:pPr>
      <w:numPr>
        <w:ilvl w:val="1"/>
        <w:numId w:val="4"/>
      </w:numPr>
      <w:spacing w:before="120"/>
    </w:pPr>
  </w:style>
  <w:style w:type="table" w:customStyle="1" w:styleId="FigureTable">
    <w:name w:val="Figure Table"/>
    <w:basedOn w:val="TableNormal"/>
    <w:uiPriority w:val="99"/>
    <w:locked/>
    <w:rsid w:val="000D1F49"/>
    <w:tblPr/>
    <w:trPr>
      <w:cantSplit/>
    </w:trPr>
  </w:style>
  <w:style w:type="character" w:customStyle="1" w:styleId="Heading4Char">
    <w:name w:val="Heading 4 Char"/>
    <w:basedOn w:val="DefaultParagraphFont"/>
    <w:link w:val="Heading4"/>
    <w:uiPriority w:val="9"/>
    <w:semiHidden/>
    <w:rsid w:val="006145D8"/>
    <w:rPr>
      <w:b/>
      <w:sz w:val="25"/>
      <w:szCs w:val="25"/>
    </w:rPr>
  </w:style>
  <w:style w:type="character" w:customStyle="1" w:styleId="Heading5Char">
    <w:name w:val="Heading 5 Char"/>
    <w:basedOn w:val="Heading2Char"/>
    <w:link w:val="Heading5"/>
    <w:uiPriority w:val="1"/>
    <w:semiHidden/>
    <w:rsid w:val="006145D8"/>
    <w:rPr>
      <w:b/>
      <w:bCs/>
      <w:caps/>
      <w:color w:val="4BACC6"/>
      <w:sz w:val="32"/>
      <w:szCs w:val="32"/>
      <w:lang w:eastAsia="zh-CN"/>
    </w:rPr>
  </w:style>
  <w:style w:type="character" w:customStyle="1" w:styleId="Heading6Char">
    <w:name w:val="Heading 6 Char"/>
    <w:basedOn w:val="DefaultParagraphFont"/>
    <w:link w:val="Heading6"/>
    <w:uiPriority w:val="9"/>
    <w:semiHidden/>
    <w:rsid w:val="006145D8"/>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6145D8"/>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145D8"/>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locked/>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locked/>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locked/>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locked/>
    <w:rsid w:val="000D1F49"/>
    <w:pPr>
      <w:numPr>
        <w:ilvl w:val="1"/>
        <w:numId w:val="5"/>
      </w:numPr>
      <w:spacing w:before="120"/>
    </w:pPr>
  </w:style>
  <w:style w:type="character" w:styleId="FollowedHyperlink">
    <w:name w:val="FollowedHyperlink"/>
    <w:basedOn w:val="DefaultParagraphFont"/>
    <w:uiPriority w:val="99"/>
    <w:semiHidden/>
    <w:locked/>
    <w:rsid w:val="000D1F49"/>
    <w:rPr>
      <w:color w:val="731F1C" w:themeColor="followedHyperlink"/>
      <w:u w:val="single"/>
    </w:rPr>
  </w:style>
  <w:style w:type="paragraph" w:styleId="NormalWeb">
    <w:name w:val="Normal (Web)"/>
    <w:basedOn w:val="Normal"/>
    <w:uiPriority w:val="99"/>
    <w:semiHidden/>
    <w:locked/>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locked/>
    <w:rsid w:val="000D1F49"/>
    <w:rPr>
      <w:b/>
      <w:bCs/>
      <w:i/>
      <w:iCs/>
      <w:spacing w:val="5"/>
    </w:rPr>
  </w:style>
  <w:style w:type="paragraph" w:styleId="TOCHeading">
    <w:name w:val="TOC Heading"/>
    <w:basedOn w:val="Normal"/>
    <w:next w:val="Normal"/>
    <w:autoRedefine/>
    <w:uiPriority w:val="39"/>
    <w:semiHidden/>
    <w:qFormat/>
    <w:locked/>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locked/>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145D8"/>
    <w:rPr>
      <w:rFonts w:ascii="Consolas" w:hAnsi="Consolas"/>
      <w:sz w:val="20"/>
      <w:szCs w:val="20"/>
    </w:rPr>
  </w:style>
  <w:style w:type="table" w:styleId="TableGrid">
    <w:name w:val="Table Grid"/>
    <w:basedOn w:val="TableNormal"/>
    <w:uiPriority w:val="39"/>
    <w:locked/>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6145D8"/>
    <w:rPr>
      <w:color w:val="808080"/>
    </w:rPr>
  </w:style>
  <w:style w:type="table" w:customStyle="1" w:styleId="TableGrid1">
    <w:name w:val="Table Grid1"/>
    <w:basedOn w:val="TableNormal"/>
    <w:next w:val="TableGrid"/>
    <w:locked/>
    <w:rsid w:val="002A12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
    <w:name w:val="Style1"/>
    <w:basedOn w:val="DefaultParagraphFont"/>
    <w:uiPriority w:val="1"/>
    <w:rsid w:val="00A964FC"/>
    <w:rPr>
      <w:rFonts w:ascii="Arial" w:hAnsi="Arial"/>
      <w:color w:val="auto"/>
      <w:sz w:val="22"/>
    </w:rPr>
  </w:style>
  <w:style w:type="character" w:customStyle="1" w:styleId="Style2">
    <w:name w:val="Style2"/>
    <w:basedOn w:val="DefaultParagraphFont"/>
    <w:uiPriority w:val="1"/>
    <w:rsid w:val="00A964FC"/>
    <w:rPr>
      <w:rFonts w:ascii="Arial" w:hAnsi="Arial"/>
      <w:sz w:val="22"/>
    </w:rPr>
  </w:style>
  <w:style w:type="character" w:customStyle="1" w:styleId="Style3">
    <w:name w:val="Style3"/>
    <w:basedOn w:val="DefaultParagraphFont"/>
    <w:uiPriority w:val="1"/>
    <w:rsid w:val="00A964FC"/>
    <w:rPr>
      <w:rFonts w:ascii="Arial" w:hAnsi="Arial"/>
      <w:sz w:val="22"/>
    </w:rPr>
  </w:style>
  <w:style w:type="character" w:customStyle="1" w:styleId="Style4">
    <w:name w:val="Style4"/>
    <w:basedOn w:val="DefaultParagraphFont"/>
    <w:uiPriority w:val="1"/>
    <w:rsid w:val="005A579C"/>
    <w:rPr>
      <w:rFonts w:ascii="Arial" w:hAnsi="Arial"/>
      <w:sz w:val="22"/>
    </w:rPr>
  </w:style>
  <w:style w:type="character" w:customStyle="1" w:styleId="Style5">
    <w:name w:val="Style5"/>
    <w:basedOn w:val="DefaultParagraphFont"/>
    <w:uiPriority w:val="1"/>
    <w:rsid w:val="00F87F08"/>
    <w:rPr>
      <w:rFonts w:ascii="Arial" w:hAnsi="Arial"/>
      <w:color w:val="auto"/>
      <w:sz w:val="22"/>
    </w:rPr>
  </w:style>
  <w:style w:type="paragraph" w:styleId="BalloonText">
    <w:name w:val="Balloon Text"/>
    <w:basedOn w:val="Normal"/>
    <w:link w:val="BalloonTextChar"/>
    <w:uiPriority w:val="99"/>
    <w:semiHidden/>
    <w:unhideWhenUsed/>
    <w:rsid w:val="00E33B7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3B7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011085">
      <w:bodyDiv w:val="1"/>
      <w:marLeft w:val="0"/>
      <w:marRight w:val="0"/>
      <w:marTop w:val="0"/>
      <w:marBottom w:val="0"/>
      <w:divBdr>
        <w:top w:val="none" w:sz="0" w:space="0" w:color="auto"/>
        <w:left w:val="none" w:sz="0" w:space="0" w:color="auto"/>
        <w:bottom w:val="none" w:sz="0" w:space="0" w:color="auto"/>
        <w:right w:val="none" w:sz="0" w:space="0" w:color="auto"/>
      </w:divBdr>
    </w:div>
    <w:div w:id="513568125">
      <w:bodyDiv w:val="1"/>
      <w:marLeft w:val="0"/>
      <w:marRight w:val="0"/>
      <w:marTop w:val="0"/>
      <w:marBottom w:val="0"/>
      <w:divBdr>
        <w:top w:val="none" w:sz="0" w:space="0" w:color="auto"/>
        <w:left w:val="none" w:sz="0" w:space="0" w:color="auto"/>
        <w:bottom w:val="none" w:sz="0" w:space="0" w:color="auto"/>
        <w:right w:val="none" w:sz="0" w:space="0" w:color="auto"/>
      </w:divBdr>
    </w:div>
    <w:div w:id="569971690">
      <w:bodyDiv w:val="1"/>
      <w:marLeft w:val="0"/>
      <w:marRight w:val="0"/>
      <w:marTop w:val="0"/>
      <w:marBottom w:val="0"/>
      <w:divBdr>
        <w:top w:val="none" w:sz="0" w:space="0" w:color="auto"/>
        <w:left w:val="none" w:sz="0" w:space="0" w:color="auto"/>
        <w:bottom w:val="none" w:sz="0" w:space="0" w:color="auto"/>
        <w:right w:val="none" w:sz="0" w:space="0" w:color="auto"/>
      </w:divBdr>
    </w:div>
    <w:div w:id="616330803">
      <w:bodyDiv w:val="1"/>
      <w:marLeft w:val="0"/>
      <w:marRight w:val="0"/>
      <w:marTop w:val="0"/>
      <w:marBottom w:val="0"/>
      <w:divBdr>
        <w:top w:val="none" w:sz="0" w:space="0" w:color="auto"/>
        <w:left w:val="none" w:sz="0" w:space="0" w:color="auto"/>
        <w:bottom w:val="none" w:sz="0" w:space="0" w:color="auto"/>
        <w:right w:val="none" w:sz="0" w:space="0" w:color="auto"/>
      </w:divBdr>
    </w:div>
    <w:div w:id="659387826">
      <w:bodyDiv w:val="1"/>
      <w:marLeft w:val="0"/>
      <w:marRight w:val="0"/>
      <w:marTop w:val="0"/>
      <w:marBottom w:val="0"/>
      <w:divBdr>
        <w:top w:val="none" w:sz="0" w:space="0" w:color="auto"/>
        <w:left w:val="none" w:sz="0" w:space="0" w:color="auto"/>
        <w:bottom w:val="none" w:sz="0" w:space="0" w:color="auto"/>
        <w:right w:val="none" w:sz="0" w:space="0" w:color="auto"/>
      </w:divBdr>
    </w:div>
    <w:div w:id="800727620">
      <w:bodyDiv w:val="1"/>
      <w:marLeft w:val="0"/>
      <w:marRight w:val="0"/>
      <w:marTop w:val="0"/>
      <w:marBottom w:val="0"/>
      <w:divBdr>
        <w:top w:val="none" w:sz="0" w:space="0" w:color="auto"/>
        <w:left w:val="none" w:sz="0" w:space="0" w:color="auto"/>
        <w:bottom w:val="none" w:sz="0" w:space="0" w:color="auto"/>
        <w:right w:val="none" w:sz="0" w:space="0" w:color="auto"/>
      </w:divBdr>
    </w:div>
    <w:div w:id="861237786">
      <w:bodyDiv w:val="1"/>
      <w:marLeft w:val="0"/>
      <w:marRight w:val="0"/>
      <w:marTop w:val="0"/>
      <w:marBottom w:val="0"/>
      <w:divBdr>
        <w:top w:val="none" w:sz="0" w:space="0" w:color="auto"/>
        <w:left w:val="none" w:sz="0" w:space="0" w:color="auto"/>
        <w:bottom w:val="none" w:sz="0" w:space="0" w:color="auto"/>
        <w:right w:val="none" w:sz="0" w:space="0" w:color="auto"/>
      </w:divBdr>
    </w:div>
    <w:div w:id="1081565364">
      <w:bodyDiv w:val="1"/>
      <w:marLeft w:val="0"/>
      <w:marRight w:val="0"/>
      <w:marTop w:val="0"/>
      <w:marBottom w:val="0"/>
      <w:divBdr>
        <w:top w:val="none" w:sz="0" w:space="0" w:color="auto"/>
        <w:left w:val="none" w:sz="0" w:space="0" w:color="auto"/>
        <w:bottom w:val="none" w:sz="0" w:space="0" w:color="auto"/>
        <w:right w:val="none" w:sz="0" w:space="0" w:color="auto"/>
      </w:divBdr>
    </w:div>
    <w:div w:id="1097941168">
      <w:bodyDiv w:val="1"/>
      <w:marLeft w:val="0"/>
      <w:marRight w:val="0"/>
      <w:marTop w:val="0"/>
      <w:marBottom w:val="0"/>
      <w:divBdr>
        <w:top w:val="none" w:sz="0" w:space="0" w:color="auto"/>
        <w:left w:val="none" w:sz="0" w:space="0" w:color="auto"/>
        <w:bottom w:val="none" w:sz="0" w:space="0" w:color="auto"/>
        <w:right w:val="none" w:sz="0" w:space="0" w:color="auto"/>
      </w:divBdr>
    </w:div>
    <w:div w:id="1142700990">
      <w:bodyDiv w:val="1"/>
      <w:marLeft w:val="0"/>
      <w:marRight w:val="0"/>
      <w:marTop w:val="0"/>
      <w:marBottom w:val="0"/>
      <w:divBdr>
        <w:top w:val="none" w:sz="0" w:space="0" w:color="auto"/>
        <w:left w:val="none" w:sz="0" w:space="0" w:color="auto"/>
        <w:bottom w:val="none" w:sz="0" w:space="0" w:color="auto"/>
        <w:right w:val="none" w:sz="0" w:space="0" w:color="auto"/>
      </w:divBdr>
    </w:div>
    <w:div w:id="1250575300">
      <w:bodyDiv w:val="1"/>
      <w:marLeft w:val="0"/>
      <w:marRight w:val="0"/>
      <w:marTop w:val="0"/>
      <w:marBottom w:val="0"/>
      <w:divBdr>
        <w:top w:val="none" w:sz="0" w:space="0" w:color="auto"/>
        <w:left w:val="none" w:sz="0" w:space="0" w:color="auto"/>
        <w:bottom w:val="none" w:sz="0" w:space="0" w:color="auto"/>
        <w:right w:val="none" w:sz="0" w:space="0" w:color="auto"/>
      </w:divBdr>
    </w:div>
    <w:div w:id="1289890962">
      <w:bodyDiv w:val="1"/>
      <w:marLeft w:val="0"/>
      <w:marRight w:val="0"/>
      <w:marTop w:val="0"/>
      <w:marBottom w:val="0"/>
      <w:divBdr>
        <w:top w:val="none" w:sz="0" w:space="0" w:color="auto"/>
        <w:left w:val="none" w:sz="0" w:space="0" w:color="auto"/>
        <w:bottom w:val="none" w:sz="0" w:space="0" w:color="auto"/>
        <w:right w:val="none" w:sz="0" w:space="0" w:color="auto"/>
      </w:divBdr>
    </w:div>
    <w:div w:id="1336347652">
      <w:bodyDiv w:val="1"/>
      <w:marLeft w:val="0"/>
      <w:marRight w:val="0"/>
      <w:marTop w:val="0"/>
      <w:marBottom w:val="0"/>
      <w:divBdr>
        <w:top w:val="none" w:sz="0" w:space="0" w:color="auto"/>
        <w:left w:val="none" w:sz="0" w:space="0" w:color="auto"/>
        <w:bottom w:val="none" w:sz="0" w:space="0" w:color="auto"/>
        <w:right w:val="none" w:sz="0" w:space="0" w:color="auto"/>
      </w:divBdr>
    </w:div>
    <w:div w:id="1430468265">
      <w:bodyDiv w:val="1"/>
      <w:marLeft w:val="0"/>
      <w:marRight w:val="0"/>
      <w:marTop w:val="0"/>
      <w:marBottom w:val="0"/>
      <w:divBdr>
        <w:top w:val="none" w:sz="0" w:space="0" w:color="auto"/>
        <w:left w:val="none" w:sz="0" w:space="0" w:color="auto"/>
        <w:bottom w:val="none" w:sz="0" w:space="0" w:color="auto"/>
        <w:right w:val="none" w:sz="0" w:space="0" w:color="auto"/>
      </w:divBdr>
    </w:div>
    <w:div w:id="1511719444">
      <w:bodyDiv w:val="1"/>
      <w:marLeft w:val="0"/>
      <w:marRight w:val="0"/>
      <w:marTop w:val="0"/>
      <w:marBottom w:val="0"/>
      <w:divBdr>
        <w:top w:val="none" w:sz="0" w:space="0" w:color="auto"/>
        <w:left w:val="none" w:sz="0" w:space="0" w:color="auto"/>
        <w:bottom w:val="none" w:sz="0" w:space="0" w:color="auto"/>
        <w:right w:val="none" w:sz="0" w:space="0" w:color="auto"/>
      </w:divBdr>
    </w:div>
    <w:div w:id="1527668797">
      <w:bodyDiv w:val="1"/>
      <w:marLeft w:val="0"/>
      <w:marRight w:val="0"/>
      <w:marTop w:val="0"/>
      <w:marBottom w:val="0"/>
      <w:divBdr>
        <w:top w:val="none" w:sz="0" w:space="0" w:color="auto"/>
        <w:left w:val="none" w:sz="0" w:space="0" w:color="auto"/>
        <w:bottom w:val="none" w:sz="0" w:space="0" w:color="auto"/>
        <w:right w:val="none" w:sz="0" w:space="0" w:color="auto"/>
      </w:divBdr>
    </w:div>
    <w:div w:id="1538346689">
      <w:bodyDiv w:val="1"/>
      <w:marLeft w:val="0"/>
      <w:marRight w:val="0"/>
      <w:marTop w:val="0"/>
      <w:marBottom w:val="0"/>
      <w:divBdr>
        <w:top w:val="none" w:sz="0" w:space="0" w:color="auto"/>
        <w:left w:val="none" w:sz="0" w:space="0" w:color="auto"/>
        <w:bottom w:val="none" w:sz="0" w:space="0" w:color="auto"/>
        <w:right w:val="none" w:sz="0" w:space="0" w:color="auto"/>
      </w:divBdr>
    </w:div>
    <w:div w:id="1556968564">
      <w:bodyDiv w:val="1"/>
      <w:marLeft w:val="0"/>
      <w:marRight w:val="0"/>
      <w:marTop w:val="0"/>
      <w:marBottom w:val="0"/>
      <w:divBdr>
        <w:top w:val="none" w:sz="0" w:space="0" w:color="auto"/>
        <w:left w:val="none" w:sz="0" w:space="0" w:color="auto"/>
        <w:bottom w:val="none" w:sz="0" w:space="0" w:color="auto"/>
        <w:right w:val="none" w:sz="0" w:space="0" w:color="auto"/>
      </w:divBdr>
      <w:divsChild>
        <w:div w:id="598101844">
          <w:marLeft w:val="0"/>
          <w:marRight w:val="0"/>
          <w:marTop w:val="0"/>
          <w:marBottom w:val="0"/>
          <w:divBdr>
            <w:top w:val="none" w:sz="0" w:space="0" w:color="auto"/>
            <w:left w:val="none" w:sz="0" w:space="0" w:color="auto"/>
            <w:bottom w:val="none" w:sz="0" w:space="0" w:color="auto"/>
            <w:right w:val="none" w:sz="0" w:space="0" w:color="auto"/>
          </w:divBdr>
          <w:divsChild>
            <w:div w:id="2092190543">
              <w:marLeft w:val="0"/>
              <w:marRight w:val="0"/>
              <w:marTop w:val="0"/>
              <w:marBottom w:val="0"/>
              <w:divBdr>
                <w:top w:val="none" w:sz="0" w:space="0" w:color="auto"/>
                <w:left w:val="none" w:sz="0" w:space="0" w:color="auto"/>
                <w:bottom w:val="none" w:sz="0" w:space="0" w:color="auto"/>
                <w:right w:val="none" w:sz="0" w:space="0" w:color="auto"/>
              </w:divBdr>
              <w:divsChild>
                <w:div w:id="941187699">
                  <w:marLeft w:val="0"/>
                  <w:marRight w:val="0"/>
                  <w:marTop w:val="0"/>
                  <w:marBottom w:val="0"/>
                  <w:divBdr>
                    <w:top w:val="none" w:sz="0" w:space="0" w:color="auto"/>
                    <w:left w:val="none" w:sz="0" w:space="0" w:color="auto"/>
                    <w:bottom w:val="none" w:sz="0" w:space="0" w:color="auto"/>
                    <w:right w:val="none" w:sz="0" w:space="0" w:color="auto"/>
                  </w:divBdr>
                  <w:divsChild>
                    <w:div w:id="575358348">
                      <w:marLeft w:val="0"/>
                      <w:marRight w:val="0"/>
                      <w:marTop w:val="0"/>
                      <w:marBottom w:val="0"/>
                      <w:divBdr>
                        <w:top w:val="none" w:sz="0" w:space="0" w:color="auto"/>
                        <w:left w:val="none" w:sz="0" w:space="0" w:color="auto"/>
                        <w:bottom w:val="none" w:sz="0" w:space="0" w:color="auto"/>
                        <w:right w:val="none" w:sz="0" w:space="0" w:color="auto"/>
                      </w:divBdr>
                      <w:divsChild>
                        <w:div w:id="188274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2680209">
      <w:bodyDiv w:val="1"/>
      <w:marLeft w:val="0"/>
      <w:marRight w:val="0"/>
      <w:marTop w:val="0"/>
      <w:marBottom w:val="0"/>
      <w:divBdr>
        <w:top w:val="none" w:sz="0" w:space="0" w:color="auto"/>
        <w:left w:val="none" w:sz="0" w:space="0" w:color="auto"/>
        <w:bottom w:val="none" w:sz="0" w:space="0" w:color="auto"/>
        <w:right w:val="none" w:sz="0" w:space="0" w:color="auto"/>
      </w:divBdr>
    </w:div>
    <w:div w:id="1718045697">
      <w:bodyDiv w:val="1"/>
      <w:marLeft w:val="0"/>
      <w:marRight w:val="0"/>
      <w:marTop w:val="0"/>
      <w:marBottom w:val="0"/>
      <w:divBdr>
        <w:top w:val="none" w:sz="0" w:space="0" w:color="auto"/>
        <w:left w:val="none" w:sz="0" w:space="0" w:color="auto"/>
        <w:bottom w:val="none" w:sz="0" w:space="0" w:color="auto"/>
        <w:right w:val="none" w:sz="0" w:space="0" w:color="auto"/>
      </w:divBdr>
    </w:div>
    <w:div w:id="1742484929">
      <w:bodyDiv w:val="1"/>
      <w:marLeft w:val="0"/>
      <w:marRight w:val="0"/>
      <w:marTop w:val="0"/>
      <w:marBottom w:val="0"/>
      <w:divBdr>
        <w:top w:val="none" w:sz="0" w:space="0" w:color="auto"/>
        <w:left w:val="none" w:sz="0" w:space="0" w:color="auto"/>
        <w:bottom w:val="none" w:sz="0" w:space="0" w:color="auto"/>
        <w:right w:val="none" w:sz="0" w:space="0" w:color="auto"/>
      </w:divBdr>
    </w:div>
    <w:div w:id="1853882670">
      <w:bodyDiv w:val="1"/>
      <w:marLeft w:val="0"/>
      <w:marRight w:val="0"/>
      <w:marTop w:val="0"/>
      <w:marBottom w:val="0"/>
      <w:divBdr>
        <w:top w:val="none" w:sz="0" w:space="0" w:color="auto"/>
        <w:left w:val="none" w:sz="0" w:space="0" w:color="auto"/>
        <w:bottom w:val="none" w:sz="0" w:space="0" w:color="auto"/>
        <w:right w:val="none" w:sz="0" w:space="0" w:color="auto"/>
      </w:divBdr>
      <w:divsChild>
        <w:div w:id="614211629">
          <w:marLeft w:val="0"/>
          <w:marRight w:val="0"/>
          <w:marTop w:val="0"/>
          <w:marBottom w:val="0"/>
          <w:divBdr>
            <w:top w:val="none" w:sz="0" w:space="0" w:color="auto"/>
            <w:left w:val="none" w:sz="0" w:space="0" w:color="auto"/>
            <w:bottom w:val="none" w:sz="0" w:space="0" w:color="auto"/>
            <w:right w:val="none" w:sz="0" w:space="0" w:color="auto"/>
          </w:divBdr>
          <w:divsChild>
            <w:div w:id="745109316">
              <w:marLeft w:val="0"/>
              <w:marRight w:val="0"/>
              <w:marTop w:val="0"/>
              <w:marBottom w:val="0"/>
              <w:divBdr>
                <w:top w:val="none" w:sz="0" w:space="0" w:color="auto"/>
                <w:left w:val="none" w:sz="0" w:space="0" w:color="auto"/>
                <w:bottom w:val="none" w:sz="0" w:space="0" w:color="auto"/>
                <w:right w:val="none" w:sz="0" w:space="0" w:color="auto"/>
              </w:divBdr>
              <w:divsChild>
                <w:div w:id="297731971">
                  <w:marLeft w:val="0"/>
                  <w:marRight w:val="0"/>
                  <w:marTop w:val="0"/>
                  <w:marBottom w:val="0"/>
                  <w:divBdr>
                    <w:top w:val="none" w:sz="0" w:space="0" w:color="auto"/>
                    <w:left w:val="none" w:sz="0" w:space="0" w:color="auto"/>
                    <w:bottom w:val="none" w:sz="0" w:space="0" w:color="auto"/>
                    <w:right w:val="none" w:sz="0" w:space="0" w:color="auto"/>
                  </w:divBdr>
                  <w:divsChild>
                    <w:div w:id="963850527">
                      <w:marLeft w:val="0"/>
                      <w:marRight w:val="0"/>
                      <w:marTop w:val="0"/>
                      <w:marBottom w:val="0"/>
                      <w:divBdr>
                        <w:top w:val="none" w:sz="0" w:space="0" w:color="auto"/>
                        <w:left w:val="none" w:sz="0" w:space="0" w:color="auto"/>
                        <w:bottom w:val="none" w:sz="0" w:space="0" w:color="auto"/>
                        <w:right w:val="none" w:sz="0" w:space="0" w:color="auto"/>
                      </w:divBdr>
                      <w:divsChild>
                        <w:div w:id="4508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8974807">
      <w:bodyDiv w:val="1"/>
      <w:marLeft w:val="0"/>
      <w:marRight w:val="0"/>
      <w:marTop w:val="0"/>
      <w:marBottom w:val="0"/>
      <w:divBdr>
        <w:top w:val="none" w:sz="0" w:space="0" w:color="auto"/>
        <w:left w:val="none" w:sz="0" w:space="0" w:color="auto"/>
        <w:bottom w:val="none" w:sz="0" w:space="0" w:color="auto"/>
        <w:right w:val="none" w:sz="0" w:space="0" w:color="auto"/>
      </w:divBdr>
    </w:div>
    <w:div w:id="2114088372">
      <w:bodyDiv w:val="1"/>
      <w:marLeft w:val="0"/>
      <w:marRight w:val="0"/>
      <w:marTop w:val="0"/>
      <w:marBottom w:val="0"/>
      <w:divBdr>
        <w:top w:val="none" w:sz="0" w:space="0" w:color="auto"/>
        <w:left w:val="none" w:sz="0" w:space="0" w:color="auto"/>
        <w:bottom w:val="none" w:sz="0" w:space="0" w:color="auto"/>
        <w:right w:val="none" w:sz="0" w:space="0" w:color="auto"/>
      </w:divBdr>
      <w:divsChild>
        <w:div w:id="926771764">
          <w:marLeft w:val="0"/>
          <w:marRight w:val="0"/>
          <w:marTop w:val="0"/>
          <w:marBottom w:val="0"/>
          <w:divBdr>
            <w:top w:val="none" w:sz="0" w:space="0" w:color="auto"/>
            <w:left w:val="none" w:sz="0" w:space="0" w:color="auto"/>
            <w:bottom w:val="none" w:sz="0" w:space="0" w:color="auto"/>
            <w:right w:val="none" w:sz="0" w:space="0" w:color="auto"/>
          </w:divBdr>
          <w:divsChild>
            <w:div w:id="912086640">
              <w:marLeft w:val="0"/>
              <w:marRight w:val="0"/>
              <w:marTop w:val="0"/>
              <w:marBottom w:val="0"/>
              <w:divBdr>
                <w:top w:val="none" w:sz="0" w:space="0" w:color="auto"/>
                <w:left w:val="none" w:sz="0" w:space="0" w:color="auto"/>
                <w:bottom w:val="none" w:sz="0" w:space="0" w:color="auto"/>
                <w:right w:val="none" w:sz="0" w:space="0" w:color="auto"/>
              </w:divBdr>
              <w:divsChild>
                <w:div w:id="1110583924">
                  <w:marLeft w:val="0"/>
                  <w:marRight w:val="0"/>
                  <w:marTop w:val="0"/>
                  <w:marBottom w:val="0"/>
                  <w:divBdr>
                    <w:top w:val="none" w:sz="0" w:space="0" w:color="auto"/>
                    <w:left w:val="none" w:sz="0" w:space="0" w:color="auto"/>
                    <w:bottom w:val="none" w:sz="0" w:space="0" w:color="auto"/>
                    <w:right w:val="none" w:sz="0" w:space="0" w:color="auto"/>
                  </w:divBdr>
                  <w:divsChild>
                    <w:div w:id="895824384">
                      <w:marLeft w:val="0"/>
                      <w:marRight w:val="0"/>
                      <w:marTop w:val="0"/>
                      <w:marBottom w:val="0"/>
                      <w:divBdr>
                        <w:top w:val="none" w:sz="0" w:space="0" w:color="auto"/>
                        <w:left w:val="none" w:sz="0" w:space="0" w:color="auto"/>
                        <w:bottom w:val="none" w:sz="0" w:space="0" w:color="auto"/>
                        <w:right w:val="none" w:sz="0" w:space="0" w:color="auto"/>
                      </w:divBdr>
                      <w:divsChild>
                        <w:div w:id="205418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9353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pr@asu.edu"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farring\AppData\Roaming\Microsoft\Templates\Field%20trip%20assignment%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2063C6D0-C055-4BFF-A65A-FE24BEE3F5EA}"/>
      </w:docPartPr>
      <w:docPartBody>
        <w:p w:rsidR="00850FEB" w:rsidRDefault="00AB4BD7">
          <w:r w:rsidRPr="004F5B33">
            <w:rPr>
              <w:rStyle w:val="PlaceholderText"/>
            </w:rPr>
            <w:t>Click or tap here to enter text.</w:t>
          </w:r>
        </w:p>
      </w:docPartBody>
    </w:docPart>
    <w:docPart>
      <w:docPartPr>
        <w:name w:val="2779DD30BA4C420C82B8FEC3AB70AA21"/>
        <w:category>
          <w:name w:val="General"/>
          <w:gallery w:val="placeholder"/>
        </w:category>
        <w:types>
          <w:type w:val="bbPlcHdr"/>
        </w:types>
        <w:behaviors>
          <w:behavior w:val="content"/>
        </w:behaviors>
        <w:guid w:val="{34ACC4D1-B8A7-4D90-AB5E-678A1CDF45C8}"/>
      </w:docPartPr>
      <w:docPartBody>
        <w:p w:rsidR="00850FEB" w:rsidRDefault="00AB4BD7" w:rsidP="00AB4BD7">
          <w:pPr>
            <w:pStyle w:val="2779DD30BA4C420C82B8FEC3AB70AA21"/>
          </w:pPr>
          <w:r w:rsidRPr="004F5B33">
            <w:rPr>
              <w:rStyle w:val="PlaceholderText"/>
            </w:rPr>
            <w:t>Click or tap here to enter text.</w:t>
          </w:r>
        </w:p>
      </w:docPartBody>
    </w:docPart>
    <w:docPart>
      <w:docPartPr>
        <w:name w:val="7BD1A452C3024A9AA704ACEB842AAE82"/>
        <w:category>
          <w:name w:val="General"/>
          <w:gallery w:val="placeholder"/>
        </w:category>
        <w:types>
          <w:type w:val="bbPlcHdr"/>
        </w:types>
        <w:behaviors>
          <w:behavior w:val="content"/>
        </w:behaviors>
        <w:guid w:val="{2456EF14-7FAA-4187-9EA9-AD65197FEBF0}"/>
      </w:docPartPr>
      <w:docPartBody>
        <w:p w:rsidR="00850FEB" w:rsidRDefault="00AB4BD7" w:rsidP="00AB4BD7">
          <w:pPr>
            <w:pStyle w:val="7BD1A452C3024A9AA704ACEB842AAE82"/>
          </w:pPr>
          <w:r w:rsidRPr="004F5B33">
            <w:rPr>
              <w:rStyle w:val="PlaceholderText"/>
            </w:rPr>
            <w:t>Click or tap here to enter text.</w:t>
          </w:r>
        </w:p>
      </w:docPartBody>
    </w:docPart>
    <w:docPart>
      <w:docPartPr>
        <w:name w:val="F92320A416434B3E88375395BB72B6FD"/>
        <w:category>
          <w:name w:val="General"/>
          <w:gallery w:val="placeholder"/>
        </w:category>
        <w:types>
          <w:type w:val="bbPlcHdr"/>
        </w:types>
        <w:behaviors>
          <w:behavior w:val="content"/>
        </w:behaviors>
        <w:guid w:val="{5D4A9EF2-EA28-4EA4-B1A4-B6E902DF3805}"/>
      </w:docPartPr>
      <w:docPartBody>
        <w:p w:rsidR="00850FEB" w:rsidRDefault="00AB4BD7" w:rsidP="00AB4BD7">
          <w:pPr>
            <w:pStyle w:val="F92320A416434B3E88375395BB72B6FD"/>
          </w:pPr>
          <w:r w:rsidRPr="004F5B33">
            <w:rPr>
              <w:rStyle w:val="PlaceholderText"/>
            </w:rPr>
            <w:t>Click or tap here to enter text.</w:t>
          </w:r>
        </w:p>
      </w:docPartBody>
    </w:docPart>
    <w:docPart>
      <w:docPartPr>
        <w:name w:val="BC6DE73A23A6482C95B50FAE78B130C9"/>
        <w:category>
          <w:name w:val="General"/>
          <w:gallery w:val="placeholder"/>
        </w:category>
        <w:types>
          <w:type w:val="bbPlcHdr"/>
        </w:types>
        <w:behaviors>
          <w:behavior w:val="content"/>
        </w:behaviors>
        <w:guid w:val="{7F8BD5DB-F860-4821-86E5-8925B37293DD}"/>
      </w:docPartPr>
      <w:docPartBody>
        <w:p w:rsidR="00850FEB" w:rsidRDefault="00AB4BD7" w:rsidP="00AB4BD7">
          <w:pPr>
            <w:pStyle w:val="BC6DE73A23A6482C95B50FAE78B130C9"/>
          </w:pPr>
          <w:r w:rsidRPr="004F5B33">
            <w:rPr>
              <w:rStyle w:val="PlaceholderText"/>
            </w:rPr>
            <w:t>Click or tap here to enter text.</w:t>
          </w:r>
        </w:p>
      </w:docPartBody>
    </w:docPart>
    <w:docPart>
      <w:docPartPr>
        <w:name w:val="95E2FB79A4924BE88EC036916CD118F4"/>
        <w:category>
          <w:name w:val="General"/>
          <w:gallery w:val="placeholder"/>
        </w:category>
        <w:types>
          <w:type w:val="bbPlcHdr"/>
        </w:types>
        <w:behaviors>
          <w:behavior w:val="content"/>
        </w:behaviors>
        <w:guid w:val="{DE7A568A-7B9F-4766-99F9-6C2AF0E06EEC}"/>
      </w:docPartPr>
      <w:docPartBody>
        <w:p w:rsidR="00850FEB" w:rsidRDefault="00AB4BD7" w:rsidP="00AB4BD7">
          <w:pPr>
            <w:pStyle w:val="95E2FB79A4924BE88EC036916CD118F4"/>
          </w:pPr>
          <w:r w:rsidRPr="004F5B33">
            <w:rPr>
              <w:rStyle w:val="PlaceholderText"/>
            </w:rPr>
            <w:t>Click or tap here to enter text.</w:t>
          </w:r>
        </w:p>
      </w:docPartBody>
    </w:docPart>
    <w:docPart>
      <w:docPartPr>
        <w:name w:val="140C75F3D13B4B2A8EF8D3844ED2211E"/>
        <w:category>
          <w:name w:val="General"/>
          <w:gallery w:val="placeholder"/>
        </w:category>
        <w:types>
          <w:type w:val="bbPlcHdr"/>
        </w:types>
        <w:behaviors>
          <w:behavior w:val="content"/>
        </w:behaviors>
        <w:guid w:val="{829ECD09-9CD2-4AFB-8BDA-0B1F7800C490}"/>
      </w:docPartPr>
      <w:docPartBody>
        <w:p w:rsidR="00850FEB" w:rsidRDefault="00AB4BD7" w:rsidP="00AB4BD7">
          <w:pPr>
            <w:pStyle w:val="140C75F3D13B4B2A8EF8D3844ED2211E"/>
          </w:pPr>
          <w:r w:rsidRPr="004F5B33">
            <w:rPr>
              <w:rStyle w:val="PlaceholderText"/>
            </w:rPr>
            <w:t>Click or tap here to enter text.</w:t>
          </w:r>
        </w:p>
      </w:docPartBody>
    </w:docPart>
    <w:docPart>
      <w:docPartPr>
        <w:name w:val="58DBCCB5D285443BBB81DAEF6C3D17A1"/>
        <w:category>
          <w:name w:val="General"/>
          <w:gallery w:val="placeholder"/>
        </w:category>
        <w:types>
          <w:type w:val="bbPlcHdr"/>
        </w:types>
        <w:behaviors>
          <w:behavior w:val="content"/>
        </w:behaviors>
        <w:guid w:val="{9740A995-4A87-45F5-A3B8-E8BF52C453D8}"/>
      </w:docPartPr>
      <w:docPartBody>
        <w:p w:rsidR="00850FEB" w:rsidRDefault="00AB4BD7" w:rsidP="00AB4BD7">
          <w:pPr>
            <w:pStyle w:val="58DBCCB5D285443BBB81DAEF6C3D17A1"/>
          </w:pPr>
          <w:r w:rsidRPr="004F5B33">
            <w:rPr>
              <w:rStyle w:val="PlaceholderText"/>
            </w:rPr>
            <w:t>Click or tap here to enter text.</w:t>
          </w:r>
        </w:p>
      </w:docPartBody>
    </w:docPart>
    <w:docPart>
      <w:docPartPr>
        <w:name w:val="A7702ED6D70647C99B3F14C08E42B5E1"/>
        <w:category>
          <w:name w:val="General"/>
          <w:gallery w:val="placeholder"/>
        </w:category>
        <w:types>
          <w:type w:val="bbPlcHdr"/>
        </w:types>
        <w:behaviors>
          <w:behavior w:val="content"/>
        </w:behaviors>
        <w:guid w:val="{9F5D5047-31E9-44FE-BEB1-120F38BB598E}"/>
      </w:docPartPr>
      <w:docPartBody>
        <w:p w:rsidR="00850FEB" w:rsidRDefault="00AB4BD7" w:rsidP="00AB4BD7">
          <w:pPr>
            <w:pStyle w:val="A7702ED6D70647C99B3F14C08E42B5E1"/>
          </w:pPr>
          <w:r w:rsidRPr="004F5B33">
            <w:rPr>
              <w:rStyle w:val="PlaceholderText"/>
            </w:rPr>
            <w:t>Click or tap here to enter text.</w:t>
          </w:r>
        </w:p>
      </w:docPartBody>
    </w:docPart>
    <w:docPart>
      <w:docPartPr>
        <w:name w:val="974C42F00D8C4AD98AA826F3813EDA9B"/>
        <w:category>
          <w:name w:val="General"/>
          <w:gallery w:val="placeholder"/>
        </w:category>
        <w:types>
          <w:type w:val="bbPlcHdr"/>
        </w:types>
        <w:behaviors>
          <w:behavior w:val="content"/>
        </w:behaviors>
        <w:guid w:val="{939D260F-CBE3-4382-BF09-4444C7C74719}"/>
      </w:docPartPr>
      <w:docPartBody>
        <w:p w:rsidR="00850FEB" w:rsidRDefault="00AB4BD7" w:rsidP="00AB4BD7">
          <w:pPr>
            <w:pStyle w:val="974C42F00D8C4AD98AA826F3813EDA9B"/>
          </w:pPr>
          <w:r w:rsidRPr="004F5B33">
            <w:rPr>
              <w:rStyle w:val="PlaceholderText"/>
            </w:rPr>
            <w:t>Click or tap here to enter text.</w:t>
          </w:r>
        </w:p>
      </w:docPartBody>
    </w:docPart>
    <w:docPart>
      <w:docPartPr>
        <w:name w:val="CF81843294AF496CBDF3EF36DA07C41D"/>
        <w:category>
          <w:name w:val="General"/>
          <w:gallery w:val="placeholder"/>
        </w:category>
        <w:types>
          <w:type w:val="bbPlcHdr"/>
        </w:types>
        <w:behaviors>
          <w:behavior w:val="content"/>
        </w:behaviors>
        <w:guid w:val="{50B45AFC-16E1-4A74-9F6B-E88A63E01C6B}"/>
      </w:docPartPr>
      <w:docPartBody>
        <w:p w:rsidR="00850FEB" w:rsidRDefault="00AB4BD7" w:rsidP="00AB4BD7">
          <w:pPr>
            <w:pStyle w:val="CF81843294AF496CBDF3EF36DA07C41D"/>
          </w:pPr>
          <w:r w:rsidRPr="004F5B33">
            <w:rPr>
              <w:rStyle w:val="PlaceholderText"/>
            </w:rPr>
            <w:t>Click or tap here to enter text.</w:t>
          </w:r>
        </w:p>
      </w:docPartBody>
    </w:docPart>
    <w:docPart>
      <w:docPartPr>
        <w:name w:val="013E47147A194369A0A76341CEC3AD18"/>
        <w:category>
          <w:name w:val="General"/>
          <w:gallery w:val="placeholder"/>
        </w:category>
        <w:types>
          <w:type w:val="bbPlcHdr"/>
        </w:types>
        <w:behaviors>
          <w:behavior w:val="content"/>
        </w:behaviors>
        <w:guid w:val="{123DC4A7-33C9-4046-B817-CE215A72D957}"/>
      </w:docPartPr>
      <w:docPartBody>
        <w:p w:rsidR="00850FEB" w:rsidRDefault="00AB4BD7" w:rsidP="00AB4BD7">
          <w:pPr>
            <w:pStyle w:val="013E47147A194369A0A76341CEC3AD18"/>
          </w:pPr>
          <w:r w:rsidRPr="004F5B33">
            <w:rPr>
              <w:rStyle w:val="PlaceholderText"/>
            </w:rPr>
            <w:t>Click or tap here to enter text.</w:t>
          </w:r>
        </w:p>
      </w:docPartBody>
    </w:docPart>
    <w:docPart>
      <w:docPartPr>
        <w:name w:val="79F71847A0754A23ABAA08AE12D2D34C"/>
        <w:category>
          <w:name w:val="General"/>
          <w:gallery w:val="placeholder"/>
        </w:category>
        <w:types>
          <w:type w:val="bbPlcHdr"/>
        </w:types>
        <w:behaviors>
          <w:behavior w:val="content"/>
        </w:behaviors>
        <w:guid w:val="{8F7C93DE-F285-4DAB-8483-598034102CF6}"/>
      </w:docPartPr>
      <w:docPartBody>
        <w:p w:rsidR="00850FEB" w:rsidRDefault="00AB4BD7" w:rsidP="00AB4BD7">
          <w:pPr>
            <w:pStyle w:val="79F71847A0754A23ABAA08AE12D2D34C"/>
          </w:pPr>
          <w:r w:rsidRPr="004F5B33">
            <w:rPr>
              <w:rStyle w:val="PlaceholderText"/>
            </w:rPr>
            <w:t>Click or tap here to enter text.</w:t>
          </w:r>
        </w:p>
      </w:docPartBody>
    </w:docPart>
    <w:docPart>
      <w:docPartPr>
        <w:name w:val="27BA9FB31BDF408CBD0C2F6CC30821C0"/>
        <w:category>
          <w:name w:val="General"/>
          <w:gallery w:val="placeholder"/>
        </w:category>
        <w:types>
          <w:type w:val="bbPlcHdr"/>
        </w:types>
        <w:behaviors>
          <w:behavior w:val="content"/>
        </w:behaviors>
        <w:guid w:val="{4DB53C13-89F8-4F82-A338-C18DC989195F}"/>
      </w:docPartPr>
      <w:docPartBody>
        <w:p w:rsidR="00850FEB" w:rsidRDefault="00AB4BD7" w:rsidP="00AB4BD7">
          <w:pPr>
            <w:pStyle w:val="27BA9FB31BDF408CBD0C2F6CC30821C0"/>
          </w:pPr>
          <w:r w:rsidRPr="004F5B33">
            <w:rPr>
              <w:rStyle w:val="PlaceholderText"/>
            </w:rPr>
            <w:t>Click or tap here to enter text.</w:t>
          </w:r>
        </w:p>
      </w:docPartBody>
    </w:docPart>
    <w:docPart>
      <w:docPartPr>
        <w:name w:val="2A08F9914AB24BFCBB77C3920DBD8E13"/>
        <w:category>
          <w:name w:val="General"/>
          <w:gallery w:val="placeholder"/>
        </w:category>
        <w:types>
          <w:type w:val="bbPlcHdr"/>
        </w:types>
        <w:behaviors>
          <w:behavior w:val="content"/>
        </w:behaviors>
        <w:guid w:val="{B0B4C3E7-E0CA-47FF-B152-6E4E7559EA41}"/>
      </w:docPartPr>
      <w:docPartBody>
        <w:p w:rsidR="00850FEB" w:rsidRDefault="00AB4BD7" w:rsidP="00AB4BD7">
          <w:pPr>
            <w:pStyle w:val="2A08F9914AB24BFCBB77C3920DBD8E13"/>
          </w:pPr>
          <w:r w:rsidRPr="004F5B33">
            <w:rPr>
              <w:rStyle w:val="PlaceholderText"/>
            </w:rPr>
            <w:t>Click or tap here to enter text.</w:t>
          </w:r>
        </w:p>
      </w:docPartBody>
    </w:docPart>
    <w:docPart>
      <w:docPartPr>
        <w:name w:val="DF99043C01EB47039E79273D6C37D55C"/>
        <w:category>
          <w:name w:val="General"/>
          <w:gallery w:val="placeholder"/>
        </w:category>
        <w:types>
          <w:type w:val="bbPlcHdr"/>
        </w:types>
        <w:behaviors>
          <w:behavior w:val="content"/>
        </w:behaviors>
        <w:guid w:val="{F82304A1-3979-42B2-A162-D7A946E8B58A}"/>
      </w:docPartPr>
      <w:docPartBody>
        <w:p w:rsidR="00850FEB" w:rsidRDefault="00AB4BD7" w:rsidP="00AB4BD7">
          <w:pPr>
            <w:pStyle w:val="DF99043C01EB47039E79273D6C37D55C"/>
          </w:pPr>
          <w:r w:rsidRPr="004F5B33">
            <w:rPr>
              <w:rStyle w:val="PlaceholderText"/>
            </w:rPr>
            <w:t>Click or tap here to enter text.</w:t>
          </w:r>
        </w:p>
      </w:docPartBody>
    </w:docPart>
    <w:docPart>
      <w:docPartPr>
        <w:name w:val="E12B362395BB424892D7DA61416A878E"/>
        <w:category>
          <w:name w:val="General"/>
          <w:gallery w:val="placeholder"/>
        </w:category>
        <w:types>
          <w:type w:val="bbPlcHdr"/>
        </w:types>
        <w:behaviors>
          <w:behavior w:val="content"/>
        </w:behaviors>
        <w:guid w:val="{03F3C052-FC65-4F74-9444-E16E2547BA30}"/>
      </w:docPartPr>
      <w:docPartBody>
        <w:p w:rsidR="00850FEB" w:rsidRDefault="00AB4BD7" w:rsidP="00AB4BD7">
          <w:pPr>
            <w:pStyle w:val="E12B362395BB424892D7DA61416A878E"/>
          </w:pPr>
          <w:r w:rsidRPr="004F5B33">
            <w:rPr>
              <w:rStyle w:val="PlaceholderText"/>
            </w:rPr>
            <w:t>Click or tap here to enter text.</w:t>
          </w:r>
        </w:p>
      </w:docPartBody>
    </w:docPart>
    <w:docPart>
      <w:docPartPr>
        <w:name w:val="EF9D4D1017E8457AAE283B02889324C7"/>
        <w:category>
          <w:name w:val="General"/>
          <w:gallery w:val="placeholder"/>
        </w:category>
        <w:types>
          <w:type w:val="bbPlcHdr"/>
        </w:types>
        <w:behaviors>
          <w:behavior w:val="content"/>
        </w:behaviors>
        <w:guid w:val="{8C9169A9-A47E-4724-86D5-91A764AE90C4}"/>
      </w:docPartPr>
      <w:docPartBody>
        <w:p w:rsidR="00850FEB" w:rsidRDefault="00AB4BD7" w:rsidP="00AB4BD7">
          <w:pPr>
            <w:pStyle w:val="EF9D4D1017E8457AAE283B02889324C7"/>
          </w:pPr>
          <w:r w:rsidRPr="004F5B33">
            <w:rPr>
              <w:rStyle w:val="PlaceholderText"/>
            </w:rPr>
            <w:t>Click or tap here to enter text.</w:t>
          </w:r>
        </w:p>
      </w:docPartBody>
    </w:docPart>
    <w:docPart>
      <w:docPartPr>
        <w:name w:val="1EC37DD9123F434BB550A4308454837B"/>
        <w:category>
          <w:name w:val="General"/>
          <w:gallery w:val="placeholder"/>
        </w:category>
        <w:types>
          <w:type w:val="bbPlcHdr"/>
        </w:types>
        <w:behaviors>
          <w:behavior w:val="content"/>
        </w:behaviors>
        <w:guid w:val="{60F96381-535F-4C5F-B67F-8B1AA98934C2}"/>
      </w:docPartPr>
      <w:docPartBody>
        <w:p w:rsidR="00850FEB" w:rsidRDefault="00AB4BD7" w:rsidP="00AB4BD7">
          <w:pPr>
            <w:pStyle w:val="1EC37DD9123F434BB550A4308454837B"/>
          </w:pPr>
          <w:r w:rsidRPr="004F5B33">
            <w:rPr>
              <w:rStyle w:val="PlaceholderText"/>
            </w:rPr>
            <w:t>Click or tap here to enter text.</w:t>
          </w:r>
        </w:p>
      </w:docPartBody>
    </w:docPart>
    <w:docPart>
      <w:docPartPr>
        <w:name w:val="2335CF5494734D2898D3D14BEEA608A1"/>
        <w:category>
          <w:name w:val="General"/>
          <w:gallery w:val="placeholder"/>
        </w:category>
        <w:types>
          <w:type w:val="bbPlcHdr"/>
        </w:types>
        <w:behaviors>
          <w:behavior w:val="content"/>
        </w:behaviors>
        <w:guid w:val="{C38D16EF-9F61-41D0-A9B2-8ED15A0EF470}"/>
      </w:docPartPr>
      <w:docPartBody>
        <w:p w:rsidR="00850FEB" w:rsidRDefault="00AB4BD7" w:rsidP="00AB4BD7">
          <w:pPr>
            <w:pStyle w:val="2335CF5494734D2898D3D14BEEA608A1"/>
          </w:pPr>
          <w:r w:rsidRPr="004F5B33">
            <w:rPr>
              <w:rStyle w:val="PlaceholderText"/>
            </w:rPr>
            <w:t>Click or tap here to enter text.</w:t>
          </w:r>
        </w:p>
      </w:docPartBody>
    </w:docPart>
    <w:docPart>
      <w:docPartPr>
        <w:name w:val="FB150CEDED314FE7A7629E2E6CF317C6"/>
        <w:category>
          <w:name w:val="General"/>
          <w:gallery w:val="placeholder"/>
        </w:category>
        <w:types>
          <w:type w:val="bbPlcHdr"/>
        </w:types>
        <w:behaviors>
          <w:behavior w:val="content"/>
        </w:behaviors>
        <w:guid w:val="{8F964572-A031-4701-B00B-DCDEAB49A769}"/>
      </w:docPartPr>
      <w:docPartBody>
        <w:p w:rsidR="00850FEB" w:rsidRDefault="00AB4BD7" w:rsidP="00AB4BD7">
          <w:pPr>
            <w:pStyle w:val="FB150CEDED314FE7A7629E2E6CF317C6"/>
          </w:pPr>
          <w:r w:rsidRPr="004F5B33">
            <w:rPr>
              <w:rStyle w:val="PlaceholderText"/>
            </w:rPr>
            <w:t>Click or tap here to enter text.</w:t>
          </w:r>
        </w:p>
      </w:docPartBody>
    </w:docPart>
    <w:docPart>
      <w:docPartPr>
        <w:name w:val="DE40B4A0622543BC894D6D594E9547DE"/>
        <w:category>
          <w:name w:val="General"/>
          <w:gallery w:val="placeholder"/>
        </w:category>
        <w:types>
          <w:type w:val="bbPlcHdr"/>
        </w:types>
        <w:behaviors>
          <w:behavior w:val="content"/>
        </w:behaviors>
        <w:guid w:val="{FABD574E-F30B-4717-9C21-6486733AB2E5}"/>
      </w:docPartPr>
      <w:docPartBody>
        <w:p w:rsidR="00850FEB" w:rsidRDefault="00AB4BD7" w:rsidP="00AB4BD7">
          <w:pPr>
            <w:pStyle w:val="DE40B4A0622543BC894D6D594E9547DE"/>
          </w:pPr>
          <w:r w:rsidRPr="004F5B33">
            <w:rPr>
              <w:rStyle w:val="PlaceholderText"/>
            </w:rPr>
            <w:t>Click or tap here to enter text.</w:t>
          </w:r>
        </w:p>
      </w:docPartBody>
    </w:docPart>
    <w:docPart>
      <w:docPartPr>
        <w:name w:val="A89876E7DA7547689E4861540CB13BEE"/>
        <w:category>
          <w:name w:val="General"/>
          <w:gallery w:val="placeholder"/>
        </w:category>
        <w:types>
          <w:type w:val="bbPlcHdr"/>
        </w:types>
        <w:behaviors>
          <w:behavior w:val="content"/>
        </w:behaviors>
        <w:guid w:val="{D1AA16B0-DB6D-4708-81CB-3B557BD2E9B5}"/>
      </w:docPartPr>
      <w:docPartBody>
        <w:p w:rsidR="00850FEB" w:rsidRDefault="00AB4BD7" w:rsidP="00AB4BD7">
          <w:pPr>
            <w:pStyle w:val="A89876E7DA7547689E4861540CB13BEE"/>
          </w:pPr>
          <w:r w:rsidRPr="004F5B33">
            <w:rPr>
              <w:rStyle w:val="PlaceholderText"/>
            </w:rPr>
            <w:t>Click or tap here to enter text.</w:t>
          </w:r>
        </w:p>
      </w:docPartBody>
    </w:docPart>
    <w:docPart>
      <w:docPartPr>
        <w:name w:val="052E125B84BA4AE889093115EBDEBF39"/>
        <w:category>
          <w:name w:val="General"/>
          <w:gallery w:val="placeholder"/>
        </w:category>
        <w:types>
          <w:type w:val="bbPlcHdr"/>
        </w:types>
        <w:behaviors>
          <w:behavior w:val="content"/>
        </w:behaviors>
        <w:guid w:val="{32613F29-1314-4E9F-ACAA-7EA4402166E8}"/>
      </w:docPartPr>
      <w:docPartBody>
        <w:p w:rsidR="00850FEB" w:rsidRDefault="00AB4BD7" w:rsidP="00AB4BD7">
          <w:pPr>
            <w:pStyle w:val="052E125B84BA4AE889093115EBDEBF39"/>
          </w:pPr>
          <w:r w:rsidRPr="004F5B33">
            <w:rPr>
              <w:rStyle w:val="PlaceholderText"/>
            </w:rPr>
            <w:t>Click or tap here to enter text.</w:t>
          </w:r>
        </w:p>
      </w:docPartBody>
    </w:docPart>
    <w:docPart>
      <w:docPartPr>
        <w:name w:val="8E599D020C344C1793606B75B336CA19"/>
        <w:category>
          <w:name w:val="General"/>
          <w:gallery w:val="placeholder"/>
        </w:category>
        <w:types>
          <w:type w:val="bbPlcHdr"/>
        </w:types>
        <w:behaviors>
          <w:behavior w:val="content"/>
        </w:behaviors>
        <w:guid w:val="{F2BC010A-CA91-4B33-A902-CE6C7CAD0C64}"/>
      </w:docPartPr>
      <w:docPartBody>
        <w:p w:rsidR="00850FEB" w:rsidRDefault="00AB4BD7" w:rsidP="00AB4BD7">
          <w:pPr>
            <w:pStyle w:val="8E599D020C344C1793606B75B336CA19"/>
          </w:pPr>
          <w:r w:rsidRPr="004F5B33">
            <w:rPr>
              <w:rStyle w:val="PlaceholderText"/>
            </w:rPr>
            <w:t>Click or tap here to enter text.</w:t>
          </w:r>
        </w:p>
      </w:docPartBody>
    </w:docPart>
    <w:docPart>
      <w:docPartPr>
        <w:name w:val="59EAC5F5EA404255A9359586F75C0188"/>
        <w:category>
          <w:name w:val="General"/>
          <w:gallery w:val="placeholder"/>
        </w:category>
        <w:types>
          <w:type w:val="bbPlcHdr"/>
        </w:types>
        <w:behaviors>
          <w:behavior w:val="content"/>
        </w:behaviors>
        <w:guid w:val="{A7E15F77-C1D4-4784-B7F4-9015E96474E4}"/>
      </w:docPartPr>
      <w:docPartBody>
        <w:p w:rsidR="00850FEB" w:rsidRDefault="00AB4BD7" w:rsidP="00AB4BD7">
          <w:pPr>
            <w:pStyle w:val="59EAC5F5EA404255A9359586F75C0188"/>
          </w:pPr>
          <w:r w:rsidRPr="004F5B33">
            <w:rPr>
              <w:rStyle w:val="PlaceholderText"/>
            </w:rPr>
            <w:t>Click or tap here to enter text.</w:t>
          </w:r>
        </w:p>
      </w:docPartBody>
    </w:docPart>
    <w:docPart>
      <w:docPartPr>
        <w:name w:val="44DACF85486B408F92247D5B1D950776"/>
        <w:category>
          <w:name w:val="General"/>
          <w:gallery w:val="placeholder"/>
        </w:category>
        <w:types>
          <w:type w:val="bbPlcHdr"/>
        </w:types>
        <w:behaviors>
          <w:behavior w:val="content"/>
        </w:behaviors>
        <w:guid w:val="{0F09F464-AA8A-465B-8C4B-0B3FBA9F322F}"/>
      </w:docPartPr>
      <w:docPartBody>
        <w:p w:rsidR="00850FEB" w:rsidRDefault="00AB4BD7" w:rsidP="00AB4BD7">
          <w:pPr>
            <w:pStyle w:val="44DACF85486B408F92247D5B1D950776"/>
          </w:pPr>
          <w:r w:rsidRPr="004F5B33">
            <w:rPr>
              <w:rStyle w:val="PlaceholderText"/>
            </w:rPr>
            <w:t>Click or tap here to enter text.</w:t>
          </w:r>
        </w:p>
      </w:docPartBody>
    </w:docPart>
    <w:docPart>
      <w:docPartPr>
        <w:name w:val="EDBE2C9AD47347D3B3AC5BDE48D0195E"/>
        <w:category>
          <w:name w:val="General"/>
          <w:gallery w:val="placeholder"/>
        </w:category>
        <w:types>
          <w:type w:val="bbPlcHdr"/>
        </w:types>
        <w:behaviors>
          <w:behavior w:val="content"/>
        </w:behaviors>
        <w:guid w:val="{8A92D5D5-77A4-401B-8A92-F96D15DC41DB}"/>
      </w:docPartPr>
      <w:docPartBody>
        <w:p w:rsidR="00850FEB" w:rsidRDefault="00AB4BD7" w:rsidP="00AB4BD7">
          <w:pPr>
            <w:pStyle w:val="EDBE2C9AD47347D3B3AC5BDE48D0195E"/>
          </w:pPr>
          <w:r w:rsidRPr="004F5B33">
            <w:rPr>
              <w:rStyle w:val="PlaceholderText"/>
            </w:rPr>
            <w:t>Click or tap here to enter text.</w:t>
          </w:r>
        </w:p>
      </w:docPartBody>
    </w:docPart>
    <w:docPart>
      <w:docPartPr>
        <w:name w:val="CBCD30F9E4C24D6481244149128C7B37"/>
        <w:category>
          <w:name w:val="General"/>
          <w:gallery w:val="placeholder"/>
        </w:category>
        <w:types>
          <w:type w:val="bbPlcHdr"/>
        </w:types>
        <w:behaviors>
          <w:behavior w:val="content"/>
        </w:behaviors>
        <w:guid w:val="{25500733-CBD6-4C3F-849F-78F36E9C3170}"/>
      </w:docPartPr>
      <w:docPartBody>
        <w:p w:rsidR="00850FEB" w:rsidRDefault="00AB4BD7" w:rsidP="00AB4BD7">
          <w:pPr>
            <w:pStyle w:val="CBCD30F9E4C24D6481244149128C7B37"/>
          </w:pPr>
          <w:r w:rsidRPr="004F5B33">
            <w:rPr>
              <w:rStyle w:val="PlaceholderText"/>
            </w:rPr>
            <w:t>Click or tap here to enter text.</w:t>
          </w:r>
        </w:p>
      </w:docPartBody>
    </w:docPart>
    <w:docPart>
      <w:docPartPr>
        <w:name w:val="6D1018516F514435814CA2BA28088F0A"/>
        <w:category>
          <w:name w:val="General"/>
          <w:gallery w:val="placeholder"/>
        </w:category>
        <w:types>
          <w:type w:val="bbPlcHdr"/>
        </w:types>
        <w:behaviors>
          <w:behavior w:val="content"/>
        </w:behaviors>
        <w:guid w:val="{48F2045B-1E57-4EA7-B1F1-D242DA231F56}"/>
      </w:docPartPr>
      <w:docPartBody>
        <w:p w:rsidR="00850FEB" w:rsidRDefault="00AB4BD7" w:rsidP="00AB4BD7">
          <w:pPr>
            <w:pStyle w:val="6D1018516F514435814CA2BA28088F0A"/>
          </w:pPr>
          <w:r w:rsidRPr="004F5B33">
            <w:rPr>
              <w:rStyle w:val="PlaceholderText"/>
            </w:rPr>
            <w:t>Click or tap here to enter text.</w:t>
          </w:r>
        </w:p>
      </w:docPartBody>
    </w:docPart>
    <w:docPart>
      <w:docPartPr>
        <w:name w:val="A64950F03C9E4A6FBC16A510F6D38FAD"/>
        <w:category>
          <w:name w:val="General"/>
          <w:gallery w:val="placeholder"/>
        </w:category>
        <w:types>
          <w:type w:val="bbPlcHdr"/>
        </w:types>
        <w:behaviors>
          <w:behavior w:val="content"/>
        </w:behaviors>
        <w:guid w:val="{FE99EFB2-32EB-4A53-8B85-75F35743F3C3}"/>
      </w:docPartPr>
      <w:docPartBody>
        <w:p w:rsidR="00850FEB" w:rsidRDefault="00AB4BD7" w:rsidP="00AB4BD7">
          <w:pPr>
            <w:pStyle w:val="A64950F03C9E4A6FBC16A510F6D38FAD"/>
          </w:pPr>
          <w:r w:rsidRPr="004F5B33">
            <w:rPr>
              <w:rStyle w:val="PlaceholderText"/>
            </w:rPr>
            <w:t>Click or tap here to enter text.</w:t>
          </w:r>
        </w:p>
      </w:docPartBody>
    </w:docPart>
    <w:docPart>
      <w:docPartPr>
        <w:name w:val="4D489F7FD08A4901B390F7EB044456C0"/>
        <w:category>
          <w:name w:val="General"/>
          <w:gallery w:val="placeholder"/>
        </w:category>
        <w:types>
          <w:type w:val="bbPlcHdr"/>
        </w:types>
        <w:behaviors>
          <w:behavior w:val="content"/>
        </w:behaviors>
        <w:guid w:val="{3DBCBE02-FCF7-4BC8-B663-1F723CB327C9}"/>
      </w:docPartPr>
      <w:docPartBody>
        <w:p w:rsidR="00850FEB" w:rsidRDefault="00AB4BD7" w:rsidP="00AB4BD7">
          <w:pPr>
            <w:pStyle w:val="4D489F7FD08A4901B390F7EB044456C0"/>
          </w:pPr>
          <w:r w:rsidRPr="004F5B33">
            <w:rPr>
              <w:rStyle w:val="PlaceholderText"/>
            </w:rPr>
            <w:t>Click or tap here to enter text.</w:t>
          </w:r>
        </w:p>
      </w:docPartBody>
    </w:docPart>
    <w:docPart>
      <w:docPartPr>
        <w:name w:val="8DD598EEA6CB46FFA6F17991473C9234"/>
        <w:category>
          <w:name w:val="General"/>
          <w:gallery w:val="placeholder"/>
        </w:category>
        <w:types>
          <w:type w:val="bbPlcHdr"/>
        </w:types>
        <w:behaviors>
          <w:behavior w:val="content"/>
        </w:behaviors>
        <w:guid w:val="{ECAC4A7F-730B-40C6-B8E5-6636EDC8D1E0}"/>
      </w:docPartPr>
      <w:docPartBody>
        <w:p w:rsidR="00850FEB" w:rsidRDefault="00AB4BD7" w:rsidP="00AB4BD7">
          <w:pPr>
            <w:pStyle w:val="8DD598EEA6CB46FFA6F17991473C9234"/>
          </w:pPr>
          <w:r w:rsidRPr="004F5B33">
            <w:rPr>
              <w:rStyle w:val="PlaceholderText"/>
            </w:rPr>
            <w:t>Click or tap here to enter text.</w:t>
          </w:r>
        </w:p>
      </w:docPartBody>
    </w:docPart>
    <w:docPart>
      <w:docPartPr>
        <w:name w:val="F836A2EE93854EBD95ED5A4B5CF58C56"/>
        <w:category>
          <w:name w:val="General"/>
          <w:gallery w:val="placeholder"/>
        </w:category>
        <w:types>
          <w:type w:val="bbPlcHdr"/>
        </w:types>
        <w:behaviors>
          <w:behavior w:val="content"/>
        </w:behaviors>
        <w:guid w:val="{DD9918E2-34EB-4C5F-95BD-765847ED0A56}"/>
      </w:docPartPr>
      <w:docPartBody>
        <w:p w:rsidR="00850FEB" w:rsidRDefault="00AB4BD7" w:rsidP="00AB4BD7">
          <w:pPr>
            <w:pStyle w:val="F836A2EE93854EBD95ED5A4B5CF58C56"/>
          </w:pPr>
          <w:r w:rsidRPr="004F5B33">
            <w:rPr>
              <w:rStyle w:val="PlaceholderText"/>
            </w:rPr>
            <w:t>Click or tap here to enter text.</w:t>
          </w:r>
        </w:p>
      </w:docPartBody>
    </w:docPart>
    <w:docPart>
      <w:docPartPr>
        <w:name w:val="CD04E388D94646F6B0BDB30D310F89D9"/>
        <w:category>
          <w:name w:val="General"/>
          <w:gallery w:val="placeholder"/>
        </w:category>
        <w:types>
          <w:type w:val="bbPlcHdr"/>
        </w:types>
        <w:behaviors>
          <w:behavior w:val="content"/>
        </w:behaviors>
        <w:guid w:val="{454B6A08-F489-42BE-AEA1-34761145F10E}"/>
      </w:docPartPr>
      <w:docPartBody>
        <w:p w:rsidR="00850FEB" w:rsidRDefault="00AB4BD7" w:rsidP="00AB4BD7">
          <w:pPr>
            <w:pStyle w:val="CD04E388D94646F6B0BDB30D310F89D9"/>
          </w:pPr>
          <w:r w:rsidRPr="004F5B33">
            <w:rPr>
              <w:rStyle w:val="PlaceholderText"/>
            </w:rPr>
            <w:t>Click or tap here to enter text.</w:t>
          </w:r>
        </w:p>
      </w:docPartBody>
    </w:docPart>
    <w:docPart>
      <w:docPartPr>
        <w:name w:val="A1CF836DE3AB46458E3762F7230C1F1E"/>
        <w:category>
          <w:name w:val="General"/>
          <w:gallery w:val="placeholder"/>
        </w:category>
        <w:types>
          <w:type w:val="bbPlcHdr"/>
        </w:types>
        <w:behaviors>
          <w:behavior w:val="content"/>
        </w:behaviors>
        <w:guid w:val="{00E73103-AA0A-489F-A7A5-95612A74D29B}"/>
      </w:docPartPr>
      <w:docPartBody>
        <w:p w:rsidR="00850FEB" w:rsidRDefault="00AB4BD7" w:rsidP="00AB4BD7">
          <w:pPr>
            <w:pStyle w:val="A1CF836DE3AB46458E3762F7230C1F1E"/>
          </w:pPr>
          <w:r w:rsidRPr="004F5B33">
            <w:rPr>
              <w:rStyle w:val="PlaceholderText"/>
            </w:rPr>
            <w:t>Click or tap here to enter text.</w:t>
          </w:r>
        </w:p>
      </w:docPartBody>
    </w:docPart>
    <w:docPart>
      <w:docPartPr>
        <w:name w:val="CC155D30BC494931B42960A1A14172D6"/>
        <w:category>
          <w:name w:val="General"/>
          <w:gallery w:val="placeholder"/>
        </w:category>
        <w:types>
          <w:type w:val="bbPlcHdr"/>
        </w:types>
        <w:behaviors>
          <w:behavior w:val="content"/>
        </w:behaviors>
        <w:guid w:val="{42AC8CAC-306D-488B-9B33-1631A81A6F11}"/>
      </w:docPartPr>
      <w:docPartBody>
        <w:p w:rsidR="00850FEB" w:rsidRDefault="00AB4BD7" w:rsidP="00AB4BD7">
          <w:pPr>
            <w:pStyle w:val="CC155D30BC494931B42960A1A14172D6"/>
          </w:pPr>
          <w:r w:rsidRPr="004F5B33">
            <w:rPr>
              <w:rStyle w:val="PlaceholderText"/>
            </w:rPr>
            <w:t>Click or tap here to enter text.</w:t>
          </w:r>
        </w:p>
      </w:docPartBody>
    </w:docPart>
    <w:docPart>
      <w:docPartPr>
        <w:name w:val="8A7501CD2C0C4EECBA59EA509865C5C4"/>
        <w:category>
          <w:name w:val="General"/>
          <w:gallery w:val="placeholder"/>
        </w:category>
        <w:types>
          <w:type w:val="bbPlcHdr"/>
        </w:types>
        <w:behaviors>
          <w:behavior w:val="content"/>
        </w:behaviors>
        <w:guid w:val="{A8C79295-8E89-4E13-B2EB-C5C896B78E5C}"/>
      </w:docPartPr>
      <w:docPartBody>
        <w:p w:rsidR="00850FEB" w:rsidRDefault="00AB4BD7" w:rsidP="00AB4BD7">
          <w:pPr>
            <w:pStyle w:val="8A7501CD2C0C4EECBA59EA509865C5C4"/>
          </w:pPr>
          <w:r w:rsidRPr="004F5B33">
            <w:rPr>
              <w:rStyle w:val="PlaceholderText"/>
            </w:rPr>
            <w:t>Click or tap here to enter text.</w:t>
          </w:r>
        </w:p>
      </w:docPartBody>
    </w:docPart>
    <w:docPart>
      <w:docPartPr>
        <w:name w:val="E74015FFDCF346A7863B881F4B5899FC"/>
        <w:category>
          <w:name w:val="General"/>
          <w:gallery w:val="placeholder"/>
        </w:category>
        <w:types>
          <w:type w:val="bbPlcHdr"/>
        </w:types>
        <w:behaviors>
          <w:behavior w:val="content"/>
        </w:behaviors>
        <w:guid w:val="{DBEBB0C5-DFF4-46E8-91D5-816EA137F07D}"/>
      </w:docPartPr>
      <w:docPartBody>
        <w:p w:rsidR="00850FEB" w:rsidRDefault="00AB4BD7" w:rsidP="00AB4BD7">
          <w:pPr>
            <w:pStyle w:val="E74015FFDCF346A7863B881F4B5899FC"/>
          </w:pPr>
          <w:r w:rsidRPr="004F5B33">
            <w:rPr>
              <w:rStyle w:val="PlaceholderText"/>
            </w:rPr>
            <w:t>Click or tap here to enter text.</w:t>
          </w:r>
        </w:p>
      </w:docPartBody>
    </w:docPart>
    <w:docPart>
      <w:docPartPr>
        <w:name w:val="10FDB008D46F4F40B4CA5FED70856FF6"/>
        <w:category>
          <w:name w:val="General"/>
          <w:gallery w:val="placeholder"/>
        </w:category>
        <w:types>
          <w:type w:val="bbPlcHdr"/>
        </w:types>
        <w:behaviors>
          <w:behavior w:val="content"/>
        </w:behaviors>
        <w:guid w:val="{8DFF56E8-3356-4899-AFB7-5F1A3FE204DE}"/>
      </w:docPartPr>
      <w:docPartBody>
        <w:p w:rsidR="00850FEB" w:rsidRDefault="00AB4BD7" w:rsidP="00AB4BD7">
          <w:pPr>
            <w:pStyle w:val="10FDB008D46F4F40B4CA5FED70856FF6"/>
          </w:pPr>
          <w:r w:rsidRPr="004F5B33">
            <w:rPr>
              <w:rStyle w:val="PlaceholderText"/>
            </w:rPr>
            <w:t>Click or tap here to enter text.</w:t>
          </w:r>
        </w:p>
      </w:docPartBody>
    </w:docPart>
    <w:docPart>
      <w:docPartPr>
        <w:name w:val="D0007D9FBD1F40528ED5950824DE0BB7"/>
        <w:category>
          <w:name w:val="General"/>
          <w:gallery w:val="placeholder"/>
        </w:category>
        <w:types>
          <w:type w:val="bbPlcHdr"/>
        </w:types>
        <w:behaviors>
          <w:behavior w:val="content"/>
        </w:behaviors>
        <w:guid w:val="{6BB02193-C7C1-46C9-8A58-1AEF770CF9D9}"/>
      </w:docPartPr>
      <w:docPartBody>
        <w:p w:rsidR="00850FEB" w:rsidRDefault="00AB4BD7" w:rsidP="00AB4BD7">
          <w:pPr>
            <w:pStyle w:val="D0007D9FBD1F40528ED5950824DE0BB7"/>
          </w:pPr>
          <w:r w:rsidRPr="004F5B33">
            <w:rPr>
              <w:rStyle w:val="PlaceholderText"/>
            </w:rPr>
            <w:t>Click or tap here to enter text.</w:t>
          </w:r>
        </w:p>
      </w:docPartBody>
    </w:docPart>
    <w:docPart>
      <w:docPartPr>
        <w:name w:val="5C42A4F1DDDE4D8C9418F1FFBAA90C5B"/>
        <w:category>
          <w:name w:val="General"/>
          <w:gallery w:val="placeholder"/>
        </w:category>
        <w:types>
          <w:type w:val="bbPlcHdr"/>
        </w:types>
        <w:behaviors>
          <w:behavior w:val="content"/>
        </w:behaviors>
        <w:guid w:val="{97CD7CC4-B499-42B5-86A5-C22543C83104}"/>
      </w:docPartPr>
      <w:docPartBody>
        <w:p w:rsidR="00850FEB" w:rsidRDefault="00AB4BD7" w:rsidP="00AB4BD7">
          <w:pPr>
            <w:pStyle w:val="5C42A4F1DDDE4D8C9418F1FFBAA90C5B"/>
          </w:pPr>
          <w:r w:rsidRPr="004F5B33">
            <w:rPr>
              <w:rStyle w:val="PlaceholderText"/>
            </w:rPr>
            <w:t>Click or tap here to enter text.</w:t>
          </w:r>
        </w:p>
      </w:docPartBody>
    </w:docPart>
    <w:docPart>
      <w:docPartPr>
        <w:name w:val="F65D99EA9E914805952EFDAE25B2B0F6"/>
        <w:category>
          <w:name w:val="General"/>
          <w:gallery w:val="placeholder"/>
        </w:category>
        <w:types>
          <w:type w:val="bbPlcHdr"/>
        </w:types>
        <w:behaviors>
          <w:behavior w:val="content"/>
        </w:behaviors>
        <w:guid w:val="{99C3F3D7-D532-43ED-8F8F-0AF5BF1352D6}"/>
      </w:docPartPr>
      <w:docPartBody>
        <w:p w:rsidR="00850FEB" w:rsidRDefault="00AB4BD7" w:rsidP="00AB4BD7">
          <w:pPr>
            <w:pStyle w:val="F65D99EA9E914805952EFDAE25B2B0F6"/>
          </w:pPr>
          <w:r w:rsidRPr="004F5B33">
            <w:rPr>
              <w:rStyle w:val="PlaceholderText"/>
            </w:rPr>
            <w:t>Click or tap here to enter text.</w:t>
          </w:r>
        </w:p>
      </w:docPartBody>
    </w:docPart>
    <w:docPart>
      <w:docPartPr>
        <w:name w:val="31D01B9CA6514062A9237563610443B8"/>
        <w:category>
          <w:name w:val="General"/>
          <w:gallery w:val="placeholder"/>
        </w:category>
        <w:types>
          <w:type w:val="bbPlcHdr"/>
        </w:types>
        <w:behaviors>
          <w:behavior w:val="content"/>
        </w:behaviors>
        <w:guid w:val="{E7F31A8C-0E51-4681-868F-E150EB870083}"/>
      </w:docPartPr>
      <w:docPartBody>
        <w:p w:rsidR="00850FEB" w:rsidRDefault="00AB4BD7" w:rsidP="00AB4BD7">
          <w:pPr>
            <w:pStyle w:val="31D01B9CA6514062A9237563610443B8"/>
          </w:pPr>
          <w:r w:rsidRPr="004F5B33">
            <w:rPr>
              <w:rStyle w:val="PlaceholderText"/>
            </w:rPr>
            <w:t>Click or tap here to enter text.</w:t>
          </w:r>
        </w:p>
      </w:docPartBody>
    </w:docPart>
    <w:docPart>
      <w:docPartPr>
        <w:name w:val="EC11B45967E544969D3EFB9211E2EC31"/>
        <w:category>
          <w:name w:val="General"/>
          <w:gallery w:val="placeholder"/>
        </w:category>
        <w:types>
          <w:type w:val="bbPlcHdr"/>
        </w:types>
        <w:behaviors>
          <w:behavior w:val="content"/>
        </w:behaviors>
        <w:guid w:val="{29C76F24-9E30-4D44-B0C6-4E1AC061464E}"/>
      </w:docPartPr>
      <w:docPartBody>
        <w:p w:rsidR="00850FEB" w:rsidRDefault="00AB4BD7" w:rsidP="00AB4BD7">
          <w:pPr>
            <w:pStyle w:val="EC11B45967E544969D3EFB9211E2EC31"/>
          </w:pPr>
          <w:r w:rsidRPr="004F5B33">
            <w:rPr>
              <w:rStyle w:val="PlaceholderText"/>
            </w:rPr>
            <w:t>Click or tap here to enter text.</w:t>
          </w:r>
        </w:p>
      </w:docPartBody>
    </w:docPart>
    <w:docPart>
      <w:docPartPr>
        <w:name w:val="828BBCF3A4DE46DAA0ABF15F96E70953"/>
        <w:category>
          <w:name w:val="General"/>
          <w:gallery w:val="placeholder"/>
        </w:category>
        <w:types>
          <w:type w:val="bbPlcHdr"/>
        </w:types>
        <w:behaviors>
          <w:behavior w:val="content"/>
        </w:behaviors>
        <w:guid w:val="{C7339665-40FB-4679-AA73-AD4A7C4194D1}"/>
      </w:docPartPr>
      <w:docPartBody>
        <w:p w:rsidR="00850FEB" w:rsidRDefault="00AB4BD7" w:rsidP="00AB4BD7">
          <w:pPr>
            <w:pStyle w:val="828BBCF3A4DE46DAA0ABF15F96E70953"/>
          </w:pPr>
          <w:r w:rsidRPr="004F5B33">
            <w:rPr>
              <w:rStyle w:val="PlaceholderText"/>
            </w:rPr>
            <w:t>Click or tap here to enter text.</w:t>
          </w:r>
        </w:p>
      </w:docPartBody>
    </w:docPart>
    <w:docPart>
      <w:docPartPr>
        <w:name w:val="28A689BEB6BA4EDFB342E1749C686CF5"/>
        <w:category>
          <w:name w:val="General"/>
          <w:gallery w:val="placeholder"/>
        </w:category>
        <w:types>
          <w:type w:val="bbPlcHdr"/>
        </w:types>
        <w:behaviors>
          <w:behavior w:val="content"/>
        </w:behaviors>
        <w:guid w:val="{B4A53C69-D648-401B-ABDE-1ECC45A0396A}"/>
      </w:docPartPr>
      <w:docPartBody>
        <w:p w:rsidR="00850FEB" w:rsidRDefault="00AB4BD7" w:rsidP="00AB4BD7">
          <w:pPr>
            <w:pStyle w:val="28A689BEB6BA4EDFB342E1749C686CF5"/>
          </w:pPr>
          <w:r w:rsidRPr="004F5B33">
            <w:rPr>
              <w:rStyle w:val="PlaceholderText"/>
            </w:rPr>
            <w:t>Click or tap here to enter text.</w:t>
          </w:r>
        </w:p>
      </w:docPartBody>
    </w:docPart>
    <w:docPart>
      <w:docPartPr>
        <w:name w:val="F49E2DAE836840889EDE46FDE0551DF3"/>
        <w:category>
          <w:name w:val="General"/>
          <w:gallery w:val="placeholder"/>
        </w:category>
        <w:types>
          <w:type w:val="bbPlcHdr"/>
        </w:types>
        <w:behaviors>
          <w:behavior w:val="content"/>
        </w:behaviors>
        <w:guid w:val="{79ABF240-4075-4A75-B43E-D1BA5C2848EB}"/>
      </w:docPartPr>
      <w:docPartBody>
        <w:p w:rsidR="00850FEB" w:rsidRDefault="00AB4BD7" w:rsidP="00AB4BD7">
          <w:pPr>
            <w:pStyle w:val="F49E2DAE836840889EDE46FDE0551DF3"/>
          </w:pPr>
          <w:r w:rsidRPr="004F5B33">
            <w:rPr>
              <w:rStyle w:val="PlaceholderText"/>
            </w:rPr>
            <w:t>Click or tap here to enter text.</w:t>
          </w:r>
        </w:p>
      </w:docPartBody>
    </w:docPart>
    <w:docPart>
      <w:docPartPr>
        <w:name w:val="63E2C0931E9C4F9886BC4C1D866A495C"/>
        <w:category>
          <w:name w:val="General"/>
          <w:gallery w:val="placeholder"/>
        </w:category>
        <w:types>
          <w:type w:val="bbPlcHdr"/>
        </w:types>
        <w:behaviors>
          <w:behavior w:val="content"/>
        </w:behaviors>
        <w:guid w:val="{5C8EA4DE-06FB-4E6C-B900-D93B61398ADE}"/>
      </w:docPartPr>
      <w:docPartBody>
        <w:p w:rsidR="00B929BD" w:rsidRDefault="005B523B" w:rsidP="005B523B">
          <w:pPr>
            <w:pStyle w:val="63E2C0931E9C4F9886BC4C1D866A495C"/>
          </w:pPr>
          <w:r w:rsidRPr="004F5B33">
            <w:rPr>
              <w:rStyle w:val="PlaceholderText"/>
            </w:rPr>
            <w:t>Click or tap here to enter text.</w:t>
          </w:r>
        </w:p>
      </w:docPartBody>
    </w:docPart>
    <w:docPart>
      <w:docPartPr>
        <w:name w:val="1F0AF517FB8845EDB0D2CC17FE1C0BB1"/>
        <w:category>
          <w:name w:val="General"/>
          <w:gallery w:val="placeholder"/>
        </w:category>
        <w:types>
          <w:type w:val="bbPlcHdr"/>
        </w:types>
        <w:behaviors>
          <w:behavior w:val="content"/>
        </w:behaviors>
        <w:guid w:val="{06E1147F-1864-4E7C-9FC8-D1A19BEB45B5}"/>
      </w:docPartPr>
      <w:docPartBody>
        <w:p w:rsidR="00B929BD" w:rsidRDefault="005B523B" w:rsidP="005B523B">
          <w:pPr>
            <w:pStyle w:val="1F0AF517FB8845EDB0D2CC17FE1C0BB1"/>
          </w:pPr>
          <w:r w:rsidRPr="004F5B33">
            <w:rPr>
              <w:rStyle w:val="PlaceholderText"/>
            </w:rPr>
            <w:t>Click or tap here to enter text.</w:t>
          </w:r>
        </w:p>
      </w:docPartBody>
    </w:docPart>
    <w:docPart>
      <w:docPartPr>
        <w:name w:val="665B5616C22244F08A90033529557C68"/>
        <w:category>
          <w:name w:val="General"/>
          <w:gallery w:val="placeholder"/>
        </w:category>
        <w:types>
          <w:type w:val="bbPlcHdr"/>
        </w:types>
        <w:behaviors>
          <w:behavior w:val="content"/>
        </w:behaviors>
        <w:guid w:val="{5CF8CF8B-961D-4895-8F7E-18E2C70AFA0B}"/>
      </w:docPartPr>
      <w:docPartBody>
        <w:p w:rsidR="00B929BD" w:rsidRDefault="005B523B" w:rsidP="005B523B">
          <w:pPr>
            <w:pStyle w:val="665B5616C22244F08A90033529557C68"/>
          </w:pPr>
          <w:r w:rsidRPr="004F5B33">
            <w:rPr>
              <w:rStyle w:val="PlaceholderText"/>
            </w:rPr>
            <w:t>Click or tap here to enter text.</w:t>
          </w:r>
        </w:p>
      </w:docPartBody>
    </w:docPart>
    <w:docPart>
      <w:docPartPr>
        <w:name w:val="583D1E41E5DB47BAB3DE6BB310036D75"/>
        <w:category>
          <w:name w:val="General"/>
          <w:gallery w:val="placeholder"/>
        </w:category>
        <w:types>
          <w:type w:val="bbPlcHdr"/>
        </w:types>
        <w:behaviors>
          <w:behavior w:val="content"/>
        </w:behaviors>
        <w:guid w:val="{40CC6A19-00FC-4E68-982A-77CEFF74B8AE}"/>
      </w:docPartPr>
      <w:docPartBody>
        <w:p w:rsidR="00B929BD" w:rsidRDefault="005B523B" w:rsidP="005B523B">
          <w:pPr>
            <w:pStyle w:val="583D1E41E5DB47BAB3DE6BB310036D75"/>
          </w:pPr>
          <w:r w:rsidRPr="004F5B33">
            <w:rPr>
              <w:rStyle w:val="PlaceholderText"/>
            </w:rPr>
            <w:t>Click or tap here to enter text.</w:t>
          </w:r>
        </w:p>
      </w:docPartBody>
    </w:docPart>
    <w:docPart>
      <w:docPartPr>
        <w:name w:val="5DEEF9CE461D461989F44C654B604E2C"/>
        <w:category>
          <w:name w:val="General"/>
          <w:gallery w:val="placeholder"/>
        </w:category>
        <w:types>
          <w:type w:val="bbPlcHdr"/>
        </w:types>
        <w:behaviors>
          <w:behavior w:val="content"/>
        </w:behaviors>
        <w:guid w:val="{3B3357F8-A86A-4D25-BD88-87E2D4796929}"/>
      </w:docPartPr>
      <w:docPartBody>
        <w:p w:rsidR="00B929BD" w:rsidRDefault="005B523B" w:rsidP="005B523B">
          <w:pPr>
            <w:pStyle w:val="5DEEF9CE461D461989F44C654B604E2C"/>
          </w:pPr>
          <w:r w:rsidRPr="004F5B33">
            <w:rPr>
              <w:rStyle w:val="PlaceholderText"/>
            </w:rPr>
            <w:t>Click or tap here to enter text.</w:t>
          </w:r>
        </w:p>
      </w:docPartBody>
    </w:docPart>
    <w:docPart>
      <w:docPartPr>
        <w:name w:val="53CBC061CB704E6C994CFB184F038A6A"/>
        <w:category>
          <w:name w:val="General"/>
          <w:gallery w:val="placeholder"/>
        </w:category>
        <w:types>
          <w:type w:val="bbPlcHdr"/>
        </w:types>
        <w:behaviors>
          <w:behavior w:val="content"/>
        </w:behaviors>
        <w:guid w:val="{7569BE57-70CB-409F-AF10-232231272208}"/>
      </w:docPartPr>
      <w:docPartBody>
        <w:p w:rsidR="00B929BD" w:rsidRDefault="005B523B" w:rsidP="005B523B">
          <w:pPr>
            <w:pStyle w:val="53CBC061CB704E6C994CFB184F038A6A"/>
          </w:pPr>
          <w:r w:rsidRPr="004F5B33">
            <w:rPr>
              <w:rStyle w:val="PlaceholderText"/>
            </w:rPr>
            <w:t>Click or tap here to enter text.</w:t>
          </w:r>
        </w:p>
      </w:docPartBody>
    </w:docPart>
    <w:docPart>
      <w:docPartPr>
        <w:name w:val="D22C2D28F8AF4D76979F5A03A450E580"/>
        <w:category>
          <w:name w:val="General"/>
          <w:gallery w:val="placeholder"/>
        </w:category>
        <w:types>
          <w:type w:val="bbPlcHdr"/>
        </w:types>
        <w:behaviors>
          <w:behavior w:val="content"/>
        </w:behaviors>
        <w:guid w:val="{95201F87-4F6C-46D2-A3CF-D4F96B66C74E}"/>
      </w:docPartPr>
      <w:docPartBody>
        <w:p w:rsidR="00B929BD" w:rsidRDefault="005B523B" w:rsidP="005B523B">
          <w:pPr>
            <w:pStyle w:val="D22C2D28F8AF4D76979F5A03A450E580"/>
          </w:pPr>
          <w:r w:rsidRPr="004F5B33">
            <w:rPr>
              <w:rStyle w:val="PlaceholderText"/>
            </w:rPr>
            <w:t>Click or tap here to enter text.</w:t>
          </w:r>
        </w:p>
      </w:docPartBody>
    </w:docPart>
    <w:docPart>
      <w:docPartPr>
        <w:name w:val="80D8ABC25FB44106B05F71DC11463ECE"/>
        <w:category>
          <w:name w:val="General"/>
          <w:gallery w:val="placeholder"/>
        </w:category>
        <w:types>
          <w:type w:val="bbPlcHdr"/>
        </w:types>
        <w:behaviors>
          <w:behavior w:val="content"/>
        </w:behaviors>
        <w:guid w:val="{897D452F-48AE-4A42-BEB1-62F6E905A183}"/>
      </w:docPartPr>
      <w:docPartBody>
        <w:p w:rsidR="00B929BD" w:rsidRDefault="005B523B" w:rsidP="005B523B">
          <w:pPr>
            <w:pStyle w:val="80D8ABC25FB44106B05F71DC11463ECE"/>
          </w:pPr>
          <w:r w:rsidRPr="004F5B33">
            <w:rPr>
              <w:rStyle w:val="PlaceholderText"/>
            </w:rPr>
            <w:t>Click or tap here to enter text.</w:t>
          </w:r>
        </w:p>
      </w:docPartBody>
    </w:docPart>
    <w:docPart>
      <w:docPartPr>
        <w:name w:val="2B32639C2ABB4B0390BD2001E951A66B"/>
        <w:category>
          <w:name w:val="General"/>
          <w:gallery w:val="placeholder"/>
        </w:category>
        <w:types>
          <w:type w:val="bbPlcHdr"/>
        </w:types>
        <w:behaviors>
          <w:behavior w:val="content"/>
        </w:behaviors>
        <w:guid w:val="{6B933E00-A40F-4D73-8892-555EC4390CAC}"/>
      </w:docPartPr>
      <w:docPartBody>
        <w:p w:rsidR="00B929BD" w:rsidRDefault="005B523B" w:rsidP="005B523B">
          <w:pPr>
            <w:pStyle w:val="2B32639C2ABB4B0390BD2001E951A66B"/>
          </w:pPr>
          <w:r w:rsidRPr="004F5B33">
            <w:rPr>
              <w:rStyle w:val="PlaceholderText"/>
            </w:rPr>
            <w:t>Click or tap here to enter text.</w:t>
          </w:r>
        </w:p>
      </w:docPartBody>
    </w:docPart>
    <w:docPart>
      <w:docPartPr>
        <w:name w:val="8B48C4EC04F748A5A2CF54B63C7C6B53"/>
        <w:category>
          <w:name w:val="General"/>
          <w:gallery w:val="placeholder"/>
        </w:category>
        <w:types>
          <w:type w:val="bbPlcHdr"/>
        </w:types>
        <w:behaviors>
          <w:behavior w:val="content"/>
        </w:behaviors>
        <w:guid w:val="{56BE2260-3E2D-4963-B413-B3A5DF65C470}"/>
      </w:docPartPr>
      <w:docPartBody>
        <w:p w:rsidR="00B929BD" w:rsidRDefault="005B523B" w:rsidP="005B523B">
          <w:pPr>
            <w:pStyle w:val="8B48C4EC04F748A5A2CF54B63C7C6B53"/>
          </w:pPr>
          <w:r w:rsidRPr="004F5B33">
            <w:rPr>
              <w:rStyle w:val="PlaceholderText"/>
            </w:rPr>
            <w:t>Click or tap here to enter text.</w:t>
          </w:r>
        </w:p>
      </w:docPartBody>
    </w:docPart>
    <w:docPart>
      <w:docPartPr>
        <w:name w:val="5322782727ED43BF889A9D4416A8C3E3"/>
        <w:category>
          <w:name w:val="General"/>
          <w:gallery w:val="placeholder"/>
        </w:category>
        <w:types>
          <w:type w:val="bbPlcHdr"/>
        </w:types>
        <w:behaviors>
          <w:behavior w:val="content"/>
        </w:behaviors>
        <w:guid w:val="{CB813BC4-F4B3-4452-831D-CB322C192168}"/>
      </w:docPartPr>
      <w:docPartBody>
        <w:p w:rsidR="00B929BD" w:rsidRDefault="005B523B" w:rsidP="005B523B">
          <w:pPr>
            <w:pStyle w:val="5322782727ED43BF889A9D4416A8C3E3"/>
          </w:pPr>
          <w:r w:rsidRPr="004F5B33">
            <w:rPr>
              <w:rStyle w:val="PlaceholderText"/>
            </w:rPr>
            <w:t>Click or tap here to enter text.</w:t>
          </w:r>
        </w:p>
      </w:docPartBody>
    </w:docPart>
    <w:docPart>
      <w:docPartPr>
        <w:name w:val="DF2E8746917D48C6810814E80E11C3D3"/>
        <w:category>
          <w:name w:val="General"/>
          <w:gallery w:val="placeholder"/>
        </w:category>
        <w:types>
          <w:type w:val="bbPlcHdr"/>
        </w:types>
        <w:behaviors>
          <w:behavior w:val="content"/>
        </w:behaviors>
        <w:guid w:val="{547087DD-8891-4CD2-B8FA-C2EE56126B96}"/>
      </w:docPartPr>
      <w:docPartBody>
        <w:p w:rsidR="00B929BD" w:rsidRDefault="005B523B" w:rsidP="005B523B">
          <w:pPr>
            <w:pStyle w:val="DF2E8746917D48C6810814E80E11C3D3"/>
          </w:pPr>
          <w:r w:rsidRPr="004F5B33">
            <w:rPr>
              <w:rStyle w:val="PlaceholderText"/>
            </w:rPr>
            <w:t>Click or tap here to enter text.</w:t>
          </w:r>
        </w:p>
      </w:docPartBody>
    </w:docPart>
    <w:docPart>
      <w:docPartPr>
        <w:name w:val="3A25D598A77442F6997FC6EAEE89FCC8"/>
        <w:category>
          <w:name w:val="General"/>
          <w:gallery w:val="placeholder"/>
        </w:category>
        <w:types>
          <w:type w:val="bbPlcHdr"/>
        </w:types>
        <w:behaviors>
          <w:behavior w:val="content"/>
        </w:behaviors>
        <w:guid w:val="{DE07F810-6FDE-4D70-B1D3-2B3C2983385F}"/>
      </w:docPartPr>
      <w:docPartBody>
        <w:p w:rsidR="00B929BD" w:rsidRDefault="005B523B" w:rsidP="005B523B">
          <w:pPr>
            <w:pStyle w:val="3A25D598A77442F6997FC6EAEE89FCC8"/>
          </w:pPr>
          <w:r w:rsidRPr="004F5B33">
            <w:rPr>
              <w:rStyle w:val="PlaceholderText"/>
            </w:rPr>
            <w:t>Click or tap here to enter text.</w:t>
          </w:r>
        </w:p>
      </w:docPartBody>
    </w:docPart>
    <w:docPart>
      <w:docPartPr>
        <w:name w:val="A89E8DC91E014B65A3A33892F5418899"/>
        <w:category>
          <w:name w:val="General"/>
          <w:gallery w:val="placeholder"/>
        </w:category>
        <w:types>
          <w:type w:val="bbPlcHdr"/>
        </w:types>
        <w:behaviors>
          <w:behavior w:val="content"/>
        </w:behaviors>
        <w:guid w:val="{574A6A28-4031-4357-BABD-A3CEE7071580}"/>
      </w:docPartPr>
      <w:docPartBody>
        <w:p w:rsidR="00B929BD" w:rsidRDefault="005B523B" w:rsidP="005B523B">
          <w:pPr>
            <w:pStyle w:val="A89E8DC91E014B65A3A33892F5418899"/>
          </w:pPr>
          <w:r w:rsidRPr="004F5B33">
            <w:rPr>
              <w:rStyle w:val="PlaceholderText"/>
            </w:rPr>
            <w:t>Click or tap here to enter text.</w:t>
          </w:r>
        </w:p>
      </w:docPartBody>
    </w:docPart>
    <w:docPart>
      <w:docPartPr>
        <w:name w:val="A06C750E567548DB9C487D3C2067DEC6"/>
        <w:category>
          <w:name w:val="General"/>
          <w:gallery w:val="placeholder"/>
        </w:category>
        <w:types>
          <w:type w:val="bbPlcHdr"/>
        </w:types>
        <w:behaviors>
          <w:behavior w:val="content"/>
        </w:behaviors>
        <w:guid w:val="{8D9C75CE-DF35-4764-9AA3-3E2479F01A42}"/>
      </w:docPartPr>
      <w:docPartBody>
        <w:p w:rsidR="00B929BD" w:rsidRDefault="005B523B" w:rsidP="005B523B">
          <w:pPr>
            <w:pStyle w:val="A06C750E567548DB9C487D3C2067DEC6"/>
          </w:pPr>
          <w:r w:rsidRPr="004F5B33">
            <w:rPr>
              <w:rStyle w:val="PlaceholderText"/>
            </w:rPr>
            <w:t>Click or tap here to enter text.</w:t>
          </w:r>
        </w:p>
      </w:docPartBody>
    </w:docPart>
    <w:docPart>
      <w:docPartPr>
        <w:name w:val="0BEB8266A419474F8B8986F50486B8A2"/>
        <w:category>
          <w:name w:val="General"/>
          <w:gallery w:val="placeholder"/>
        </w:category>
        <w:types>
          <w:type w:val="bbPlcHdr"/>
        </w:types>
        <w:behaviors>
          <w:behavior w:val="content"/>
        </w:behaviors>
        <w:guid w:val="{C172AE62-AC7D-4538-B128-61CF63C7DFB1}"/>
      </w:docPartPr>
      <w:docPartBody>
        <w:p w:rsidR="00B929BD" w:rsidRDefault="005B523B" w:rsidP="005B523B">
          <w:pPr>
            <w:pStyle w:val="0BEB8266A419474F8B8986F50486B8A2"/>
          </w:pPr>
          <w:r w:rsidRPr="004F5B33">
            <w:rPr>
              <w:rStyle w:val="PlaceholderText"/>
            </w:rPr>
            <w:t>Click or tap here to enter text.</w:t>
          </w:r>
        </w:p>
      </w:docPartBody>
    </w:docPart>
    <w:docPart>
      <w:docPartPr>
        <w:name w:val="525DFF9DFA534B1B91A798D5EC39B009"/>
        <w:category>
          <w:name w:val="General"/>
          <w:gallery w:val="placeholder"/>
        </w:category>
        <w:types>
          <w:type w:val="bbPlcHdr"/>
        </w:types>
        <w:behaviors>
          <w:behavior w:val="content"/>
        </w:behaviors>
        <w:guid w:val="{26FA10E7-BB8D-4837-BFF4-9F996B67796C}"/>
      </w:docPartPr>
      <w:docPartBody>
        <w:p w:rsidR="00B929BD" w:rsidRDefault="005B523B" w:rsidP="005B523B">
          <w:pPr>
            <w:pStyle w:val="525DFF9DFA534B1B91A798D5EC39B009"/>
          </w:pPr>
          <w:r w:rsidRPr="004F5B33">
            <w:rPr>
              <w:rStyle w:val="PlaceholderText"/>
            </w:rPr>
            <w:t>Click or tap here to enter text.</w:t>
          </w:r>
        </w:p>
      </w:docPartBody>
    </w:docPart>
    <w:docPart>
      <w:docPartPr>
        <w:name w:val="82930BE9965A4EADAEA0848BF7EB4D1E"/>
        <w:category>
          <w:name w:val="General"/>
          <w:gallery w:val="placeholder"/>
        </w:category>
        <w:types>
          <w:type w:val="bbPlcHdr"/>
        </w:types>
        <w:behaviors>
          <w:behavior w:val="content"/>
        </w:behaviors>
        <w:guid w:val="{B9582E01-A84E-4AE4-A738-A460378C4FCC}"/>
      </w:docPartPr>
      <w:docPartBody>
        <w:p w:rsidR="00B929BD" w:rsidRDefault="005B523B" w:rsidP="005B523B">
          <w:pPr>
            <w:pStyle w:val="82930BE9965A4EADAEA0848BF7EB4D1E"/>
          </w:pPr>
          <w:r w:rsidRPr="004F5B33">
            <w:rPr>
              <w:rStyle w:val="PlaceholderText"/>
            </w:rPr>
            <w:t>Click or tap here to enter text.</w:t>
          </w:r>
        </w:p>
      </w:docPartBody>
    </w:docPart>
    <w:docPart>
      <w:docPartPr>
        <w:name w:val="D19214E3CE3D4D61939DDF8440766CCE"/>
        <w:category>
          <w:name w:val="General"/>
          <w:gallery w:val="placeholder"/>
        </w:category>
        <w:types>
          <w:type w:val="bbPlcHdr"/>
        </w:types>
        <w:behaviors>
          <w:behavior w:val="content"/>
        </w:behaviors>
        <w:guid w:val="{1F49FE8C-0964-4E6E-A29B-3FA0230257D8}"/>
      </w:docPartPr>
      <w:docPartBody>
        <w:p w:rsidR="00B929BD" w:rsidRDefault="005B523B" w:rsidP="005B523B">
          <w:pPr>
            <w:pStyle w:val="D19214E3CE3D4D61939DDF8440766CCE"/>
          </w:pPr>
          <w:r w:rsidRPr="004F5B33">
            <w:rPr>
              <w:rStyle w:val="PlaceholderText"/>
            </w:rPr>
            <w:t>Click or tap here to enter text.</w:t>
          </w:r>
        </w:p>
      </w:docPartBody>
    </w:docPart>
    <w:docPart>
      <w:docPartPr>
        <w:name w:val="8E3B4EC9044F401B8D0336EE10550D87"/>
        <w:category>
          <w:name w:val="General"/>
          <w:gallery w:val="placeholder"/>
        </w:category>
        <w:types>
          <w:type w:val="bbPlcHdr"/>
        </w:types>
        <w:behaviors>
          <w:behavior w:val="content"/>
        </w:behaviors>
        <w:guid w:val="{D0919A15-F52D-4CCA-B08F-61702C5AC766}"/>
      </w:docPartPr>
      <w:docPartBody>
        <w:p w:rsidR="00B929BD" w:rsidRDefault="005B523B" w:rsidP="005B523B">
          <w:pPr>
            <w:pStyle w:val="8E3B4EC9044F401B8D0336EE10550D87"/>
          </w:pPr>
          <w:r w:rsidRPr="004F5B33">
            <w:rPr>
              <w:rStyle w:val="PlaceholderText"/>
            </w:rPr>
            <w:t>Click or tap here to enter text.</w:t>
          </w:r>
        </w:p>
      </w:docPartBody>
    </w:docPart>
    <w:docPart>
      <w:docPartPr>
        <w:name w:val="2AFD483C5777409C845AFE91449022C4"/>
        <w:category>
          <w:name w:val="General"/>
          <w:gallery w:val="placeholder"/>
        </w:category>
        <w:types>
          <w:type w:val="bbPlcHdr"/>
        </w:types>
        <w:behaviors>
          <w:behavior w:val="content"/>
        </w:behaviors>
        <w:guid w:val="{88714921-5F4A-40BD-9F79-D8C3495F0551}"/>
      </w:docPartPr>
      <w:docPartBody>
        <w:p w:rsidR="00B929BD" w:rsidRDefault="005B523B" w:rsidP="005B523B">
          <w:pPr>
            <w:pStyle w:val="2AFD483C5777409C845AFE91449022C4"/>
          </w:pPr>
          <w:r w:rsidRPr="004F5B33">
            <w:rPr>
              <w:rStyle w:val="PlaceholderText"/>
            </w:rPr>
            <w:t>Click or tap here to enter text.</w:t>
          </w:r>
        </w:p>
      </w:docPartBody>
    </w:docPart>
    <w:docPart>
      <w:docPartPr>
        <w:name w:val="02AF0C9A56974CDEA2DFE9D4C7AE2A66"/>
        <w:category>
          <w:name w:val="General"/>
          <w:gallery w:val="placeholder"/>
        </w:category>
        <w:types>
          <w:type w:val="bbPlcHdr"/>
        </w:types>
        <w:behaviors>
          <w:behavior w:val="content"/>
        </w:behaviors>
        <w:guid w:val="{E80C6801-E50E-44D4-A65A-725F75C45CB0}"/>
      </w:docPartPr>
      <w:docPartBody>
        <w:p w:rsidR="00B929BD" w:rsidRDefault="005B523B" w:rsidP="005B523B">
          <w:pPr>
            <w:pStyle w:val="02AF0C9A56974CDEA2DFE9D4C7AE2A66"/>
          </w:pPr>
          <w:r w:rsidRPr="004F5B33">
            <w:rPr>
              <w:rStyle w:val="PlaceholderText"/>
            </w:rPr>
            <w:t>Click or tap here to enter text.</w:t>
          </w:r>
        </w:p>
      </w:docPartBody>
    </w:docPart>
    <w:docPart>
      <w:docPartPr>
        <w:name w:val="347B075BE77549A4AD1F760AE5FA08CD"/>
        <w:category>
          <w:name w:val="General"/>
          <w:gallery w:val="placeholder"/>
        </w:category>
        <w:types>
          <w:type w:val="bbPlcHdr"/>
        </w:types>
        <w:behaviors>
          <w:behavior w:val="content"/>
        </w:behaviors>
        <w:guid w:val="{F55CAE46-933F-48C3-A880-495ED4213027}"/>
      </w:docPartPr>
      <w:docPartBody>
        <w:p w:rsidR="00B929BD" w:rsidRDefault="005B523B" w:rsidP="005B523B">
          <w:pPr>
            <w:pStyle w:val="347B075BE77549A4AD1F760AE5FA08CD"/>
          </w:pPr>
          <w:r w:rsidRPr="004F5B33">
            <w:rPr>
              <w:rStyle w:val="PlaceholderText"/>
            </w:rPr>
            <w:t>Click or tap here to enter text.</w:t>
          </w:r>
        </w:p>
      </w:docPartBody>
    </w:docPart>
    <w:docPart>
      <w:docPartPr>
        <w:name w:val="DD32E3D6119F48EAB034E27A3AA812E4"/>
        <w:category>
          <w:name w:val="General"/>
          <w:gallery w:val="placeholder"/>
        </w:category>
        <w:types>
          <w:type w:val="bbPlcHdr"/>
        </w:types>
        <w:behaviors>
          <w:behavior w:val="content"/>
        </w:behaviors>
        <w:guid w:val="{FFEAA78A-1C53-416C-8854-4DA3E5DB9F54}"/>
      </w:docPartPr>
      <w:docPartBody>
        <w:p w:rsidR="00B929BD" w:rsidRDefault="005B523B" w:rsidP="005B523B">
          <w:pPr>
            <w:pStyle w:val="DD32E3D6119F48EAB034E27A3AA812E4"/>
          </w:pPr>
          <w:r w:rsidRPr="004F5B33">
            <w:rPr>
              <w:rStyle w:val="PlaceholderText"/>
            </w:rPr>
            <w:t>Click or tap here to enter text.</w:t>
          </w:r>
        </w:p>
      </w:docPartBody>
    </w:docPart>
    <w:docPart>
      <w:docPartPr>
        <w:name w:val="7DD2495F01F74CB192D874B5E262FE1E"/>
        <w:category>
          <w:name w:val="General"/>
          <w:gallery w:val="placeholder"/>
        </w:category>
        <w:types>
          <w:type w:val="bbPlcHdr"/>
        </w:types>
        <w:behaviors>
          <w:behavior w:val="content"/>
        </w:behaviors>
        <w:guid w:val="{B553B253-FC7F-40BA-BA25-1ABECF41D695}"/>
      </w:docPartPr>
      <w:docPartBody>
        <w:p w:rsidR="00B929BD" w:rsidRDefault="005B523B" w:rsidP="005B523B">
          <w:pPr>
            <w:pStyle w:val="7DD2495F01F74CB192D874B5E262FE1E"/>
          </w:pPr>
          <w:r w:rsidRPr="004F5B33">
            <w:rPr>
              <w:rStyle w:val="PlaceholderText"/>
            </w:rPr>
            <w:t>Click or tap here to enter text.</w:t>
          </w:r>
        </w:p>
      </w:docPartBody>
    </w:docPart>
    <w:docPart>
      <w:docPartPr>
        <w:name w:val="C3D6D074ABF044E88A8EE98BE4DDB507"/>
        <w:category>
          <w:name w:val="General"/>
          <w:gallery w:val="placeholder"/>
        </w:category>
        <w:types>
          <w:type w:val="bbPlcHdr"/>
        </w:types>
        <w:behaviors>
          <w:behavior w:val="content"/>
        </w:behaviors>
        <w:guid w:val="{C03F767C-7381-4099-935B-0CCCF6512B68}"/>
      </w:docPartPr>
      <w:docPartBody>
        <w:p w:rsidR="00B929BD" w:rsidRDefault="005B523B" w:rsidP="005B523B">
          <w:pPr>
            <w:pStyle w:val="C3D6D074ABF044E88A8EE98BE4DDB507"/>
          </w:pPr>
          <w:r w:rsidRPr="004F5B33">
            <w:rPr>
              <w:rStyle w:val="PlaceholderText"/>
            </w:rPr>
            <w:t>Click or tap here to enter text.</w:t>
          </w:r>
        </w:p>
      </w:docPartBody>
    </w:docPart>
    <w:docPart>
      <w:docPartPr>
        <w:name w:val="EDA30193A0824A258002D583B9E5CC90"/>
        <w:category>
          <w:name w:val="General"/>
          <w:gallery w:val="placeholder"/>
        </w:category>
        <w:types>
          <w:type w:val="bbPlcHdr"/>
        </w:types>
        <w:behaviors>
          <w:behavior w:val="content"/>
        </w:behaviors>
        <w:guid w:val="{CFFB4FBE-8E5E-447C-8C7A-972B25555B34}"/>
      </w:docPartPr>
      <w:docPartBody>
        <w:p w:rsidR="00B929BD" w:rsidRDefault="005B523B" w:rsidP="005B523B">
          <w:pPr>
            <w:pStyle w:val="EDA30193A0824A258002D583B9E5CC90"/>
          </w:pPr>
          <w:r w:rsidRPr="004F5B33">
            <w:rPr>
              <w:rStyle w:val="PlaceholderText"/>
            </w:rPr>
            <w:t>Click or tap here to enter text.</w:t>
          </w:r>
        </w:p>
      </w:docPartBody>
    </w:docPart>
    <w:docPart>
      <w:docPartPr>
        <w:name w:val="BAFBE8A568EC46FEA514283CF2525B36"/>
        <w:category>
          <w:name w:val="General"/>
          <w:gallery w:val="placeholder"/>
        </w:category>
        <w:types>
          <w:type w:val="bbPlcHdr"/>
        </w:types>
        <w:behaviors>
          <w:behavior w:val="content"/>
        </w:behaviors>
        <w:guid w:val="{1A82D36E-4D1E-44DB-8D83-D43516531F06}"/>
      </w:docPartPr>
      <w:docPartBody>
        <w:p w:rsidR="00B929BD" w:rsidRDefault="005B523B" w:rsidP="005B523B">
          <w:pPr>
            <w:pStyle w:val="BAFBE8A568EC46FEA514283CF2525B36"/>
          </w:pPr>
          <w:r w:rsidRPr="004F5B33">
            <w:rPr>
              <w:rStyle w:val="PlaceholderText"/>
            </w:rPr>
            <w:t>Click or tap here to enter text.</w:t>
          </w:r>
        </w:p>
      </w:docPartBody>
    </w:docPart>
    <w:docPart>
      <w:docPartPr>
        <w:name w:val="53E8C7D4F6704811A5EC55947DC8B320"/>
        <w:category>
          <w:name w:val="General"/>
          <w:gallery w:val="placeholder"/>
        </w:category>
        <w:types>
          <w:type w:val="bbPlcHdr"/>
        </w:types>
        <w:behaviors>
          <w:behavior w:val="content"/>
        </w:behaviors>
        <w:guid w:val="{51673F74-E804-4C6F-AABD-59B0744CDFFF}"/>
      </w:docPartPr>
      <w:docPartBody>
        <w:p w:rsidR="00B929BD" w:rsidRDefault="005B523B" w:rsidP="005B523B">
          <w:pPr>
            <w:pStyle w:val="53E8C7D4F6704811A5EC55947DC8B320"/>
          </w:pPr>
          <w:r w:rsidRPr="004F5B33">
            <w:rPr>
              <w:rStyle w:val="PlaceholderText"/>
            </w:rPr>
            <w:t>Click or tap here to enter text.</w:t>
          </w:r>
        </w:p>
      </w:docPartBody>
    </w:docPart>
    <w:docPart>
      <w:docPartPr>
        <w:name w:val="4CD77D4CB2324C2182A66F852FCC9134"/>
        <w:category>
          <w:name w:val="General"/>
          <w:gallery w:val="placeholder"/>
        </w:category>
        <w:types>
          <w:type w:val="bbPlcHdr"/>
        </w:types>
        <w:behaviors>
          <w:behavior w:val="content"/>
        </w:behaviors>
        <w:guid w:val="{911A05E1-4BCF-4385-AFA4-49F411DE6B3C}"/>
      </w:docPartPr>
      <w:docPartBody>
        <w:p w:rsidR="00B929BD" w:rsidRDefault="005B523B" w:rsidP="005B523B">
          <w:pPr>
            <w:pStyle w:val="4CD77D4CB2324C2182A66F852FCC9134"/>
          </w:pPr>
          <w:r w:rsidRPr="004F5B33">
            <w:rPr>
              <w:rStyle w:val="PlaceholderText"/>
            </w:rPr>
            <w:t>Click or tap here to enter text.</w:t>
          </w:r>
        </w:p>
      </w:docPartBody>
    </w:docPart>
    <w:docPart>
      <w:docPartPr>
        <w:name w:val="4E19D9841B3740B4BE0639C6189F14DC"/>
        <w:category>
          <w:name w:val="General"/>
          <w:gallery w:val="placeholder"/>
        </w:category>
        <w:types>
          <w:type w:val="bbPlcHdr"/>
        </w:types>
        <w:behaviors>
          <w:behavior w:val="content"/>
        </w:behaviors>
        <w:guid w:val="{9784026D-2DD3-4C86-88F7-BB01D16DBDE4}"/>
      </w:docPartPr>
      <w:docPartBody>
        <w:p w:rsidR="00B929BD" w:rsidRDefault="005B523B" w:rsidP="005B523B">
          <w:pPr>
            <w:pStyle w:val="4E19D9841B3740B4BE0639C6189F14DC"/>
          </w:pPr>
          <w:r w:rsidRPr="004F5B33">
            <w:rPr>
              <w:rStyle w:val="PlaceholderText"/>
            </w:rPr>
            <w:t>Click or tap here to enter text.</w:t>
          </w:r>
        </w:p>
      </w:docPartBody>
    </w:docPart>
    <w:docPart>
      <w:docPartPr>
        <w:name w:val="DCE1AC8E08064E1A8B5486FB895CFF0D"/>
        <w:category>
          <w:name w:val="General"/>
          <w:gallery w:val="placeholder"/>
        </w:category>
        <w:types>
          <w:type w:val="bbPlcHdr"/>
        </w:types>
        <w:behaviors>
          <w:behavior w:val="content"/>
        </w:behaviors>
        <w:guid w:val="{42BC9C79-5666-4EF5-86E5-C933E08367DE}"/>
      </w:docPartPr>
      <w:docPartBody>
        <w:p w:rsidR="00B929BD" w:rsidRDefault="005B523B" w:rsidP="005B523B">
          <w:pPr>
            <w:pStyle w:val="DCE1AC8E08064E1A8B5486FB895CFF0D"/>
          </w:pPr>
          <w:r w:rsidRPr="004F5B33">
            <w:rPr>
              <w:rStyle w:val="PlaceholderText"/>
            </w:rPr>
            <w:t>Click or tap here to enter text.</w:t>
          </w:r>
        </w:p>
      </w:docPartBody>
    </w:docPart>
    <w:docPart>
      <w:docPartPr>
        <w:name w:val="143A7B9AC41B4D00975AD4FBA4A9B5DF"/>
        <w:category>
          <w:name w:val="General"/>
          <w:gallery w:val="placeholder"/>
        </w:category>
        <w:types>
          <w:type w:val="bbPlcHdr"/>
        </w:types>
        <w:behaviors>
          <w:behavior w:val="content"/>
        </w:behaviors>
        <w:guid w:val="{6CD1F52D-2F56-44F0-8A99-F5771CFCE6FF}"/>
      </w:docPartPr>
      <w:docPartBody>
        <w:p w:rsidR="00B929BD" w:rsidRDefault="005B523B" w:rsidP="005B523B">
          <w:pPr>
            <w:pStyle w:val="143A7B9AC41B4D00975AD4FBA4A9B5DF"/>
          </w:pPr>
          <w:r w:rsidRPr="004F5B33">
            <w:rPr>
              <w:rStyle w:val="PlaceholderText"/>
            </w:rPr>
            <w:t>Click or tap here to enter text.</w:t>
          </w:r>
        </w:p>
      </w:docPartBody>
    </w:docPart>
    <w:docPart>
      <w:docPartPr>
        <w:name w:val="8A113E849B4E4693B0FFAA9BCBBCE2D7"/>
        <w:category>
          <w:name w:val="General"/>
          <w:gallery w:val="placeholder"/>
        </w:category>
        <w:types>
          <w:type w:val="bbPlcHdr"/>
        </w:types>
        <w:behaviors>
          <w:behavior w:val="content"/>
        </w:behaviors>
        <w:guid w:val="{D88DFCE7-2FC2-4F2D-AAB3-1A22E6088027}"/>
      </w:docPartPr>
      <w:docPartBody>
        <w:p w:rsidR="00B929BD" w:rsidRDefault="005B523B" w:rsidP="005B523B">
          <w:pPr>
            <w:pStyle w:val="8A113E849B4E4693B0FFAA9BCBBCE2D7"/>
          </w:pPr>
          <w:r w:rsidRPr="004F5B3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4BD7"/>
    <w:rsid w:val="005B523B"/>
    <w:rsid w:val="007D5D0E"/>
    <w:rsid w:val="00850FEB"/>
    <w:rsid w:val="008C5923"/>
    <w:rsid w:val="00907BE7"/>
    <w:rsid w:val="009D15BA"/>
    <w:rsid w:val="00AB4BD7"/>
    <w:rsid w:val="00B929BD"/>
    <w:rsid w:val="00DC19EA"/>
    <w:rsid w:val="00E43D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D15BA"/>
    <w:rPr>
      <w:color w:val="808080"/>
    </w:rPr>
  </w:style>
  <w:style w:type="paragraph" w:customStyle="1" w:styleId="2779DD30BA4C420C82B8FEC3AB70AA21">
    <w:name w:val="2779DD30BA4C420C82B8FEC3AB70AA21"/>
    <w:rsid w:val="00AB4BD7"/>
  </w:style>
  <w:style w:type="paragraph" w:customStyle="1" w:styleId="7BD1A452C3024A9AA704ACEB842AAE82">
    <w:name w:val="7BD1A452C3024A9AA704ACEB842AAE82"/>
    <w:rsid w:val="00AB4BD7"/>
  </w:style>
  <w:style w:type="paragraph" w:customStyle="1" w:styleId="F92320A416434B3E88375395BB72B6FD">
    <w:name w:val="F92320A416434B3E88375395BB72B6FD"/>
    <w:rsid w:val="00AB4BD7"/>
  </w:style>
  <w:style w:type="paragraph" w:customStyle="1" w:styleId="BC6DE73A23A6482C95B50FAE78B130C9">
    <w:name w:val="BC6DE73A23A6482C95B50FAE78B130C9"/>
    <w:rsid w:val="00AB4BD7"/>
  </w:style>
  <w:style w:type="paragraph" w:customStyle="1" w:styleId="95E2FB79A4924BE88EC036916CD118F4">
    <w:name w:val="95E2FB79A4924BE88EC036916CD118F4"/>
    <w:rsid w:val="00AB4BD7"/>
  </w:style>
  <w:style w:type="paragraph" w:customStyle="1" w:styleId="140C75F3D13B4B2A8EF8D3844ED2211E">
    <w:name w:val="140C75F3D13B4B2A8EF8D3844ED2211E"/>
    <w:rsid w:val="00AB4BD7"/>
  </w:style>
  <w:style w:type="paragraph" w:customStyle="1" w:styleId="58DBCCB5D285443BBB81DAEF6C3D17A1">
    <w:name w:val="58DBCCB5D285443BBB81DAEF6C3D17A1"/>
    <w:rsid w:val="00AB4BD7"/>
  </w:style>
  <w:style w:type="paragraph" w:customStyle="1" w:styleId="A7702ED6D70647C99B3F14C08E42B5E1">
    <w:name w:val="A7702ED6D70647C99B3F14C08E42B5E1"/>
    <w:rsid w:val="00AB4BD7"/>
  </w:style>
  <w:style w:type="paragraph" w:customStyle="1" w:styleId="974C42F00D8C4AD98AA826F3813EDA9B">
    <w:name w:val="974C42F00D8C4AD98AA826F3813EDA9B"/>
    <w:rsid w:val="00AB4BD7"/>
  </w:style>
  <w:style w:type="paragraph" w:customStyle="1" w:styleId="CF81843294AF496CBDF3EF36DA07C41D">
    <w:name w:val="CF81843294AF496CBDF3EF36DA07C41D"/>
    <w:rsid w:val="00AB4BD7"/>
  </w:style>
  <w:style w:type="paragraph" w:customStyle="1" w:styleId="013E47147A194369A0A76341CEC3AD18">
    <w:name w:val="013E47147A194369A0A76341CEC3AD18"/>
    <w:rsid w:val="00AB4BD7"/>
  </w:style>
  <w:style w:type="paragraph" w:customStyle="1" w:styleId="79F71847A0754A23ABAA08AE12D2D34C">
    <w:name w:val="79F71847A0754A23ABAA08AE12D2D34C"/>
    <w:rsid w:val="00AB4BD7"/>
  </w:style>
  <w:style w:type="paragraph" w:customStyle="1" w:styleId="27BA9FB31BDF408CBD0C2F6CC30821C0">
    <w:name w:val="27BA9FB31BDF408CBD0C2F6CC30821C0"/>
    <w:rsid w:val="00AB4BD7"/>
  </w:style>
  <w:style w:type="paragraph" w:customStyle="1" w:styleId="2A08F9914AB24BFCBB77C3920DBD8E13">
    <w:name w:val="2A08F9914AB24BFCBB77C3920DBD8E13"/>
    <w:rsid w:val="00AB4BD7"/>
  </w:style>
  <w:style w:type="paragraph" w:customStyle="1" w:styleId="DF99043C01EB47039E79273D6C37D55C">
    <w:name w:val="DF99043C01EB47039E79273D6C37D55C"/>
    <w:rsid w:val="00AB4BD7"/>
  </w:style>
  <w:style w:type="paragraph" w:customStyle="1" w:styleId="E12B362395BB424892D7DA61416A878E">
    <w:name w:val="E12B362395BB424892D7DA61416A878E"/>
    <w:rsid w:val="00AB4BD7"/>
  </w:style>
  <w:style w:type="paragraph" w:customStyle="1" w:styleId="EF9D4D1017E8457AAE283B02889324C7">
    <w:name w:val="EF9D4D1017E8457AAE283B02889324C7"/>
    <w:rsid w:val="00AB4BD7"/>
  </w:style>
  <w:style w:type="paragraph" w:customStyle="1" w:styleId="1EC37DD9123F434BB550A4308454837B">
    <w:name w:val="1EC37DD9123F434BB550A4308454837B"/>
    <w:rsid w:val="00AB4BD7"/>
  </w:style>
  <w:style w:type="paragraph" w:customStyle="1" w:styleId="2335CF5494734D2898D3D14BEEA608A1">
    <w:name w:val="2335CF5494734D2898D3D14BEEA608A1"/>
    <w:rsid w:val="00AB4BD7"/>
  </w:style>
  <w:style w:type="paragraph" w:customStyle="1" w:styleId="FB150CEDED314FE7A7629E2E6CF317C6">
    <w:name w:val="FB150CEDED314FE7A7629E2E6CF317C6"/>
    <w:rsid w:val="00AB4BD7"/>
  </w:style>
  <w:style w:type="paragraph" w:customStyle="1" w:styleId="DE40B4A0622543BC894D6D594E9547DE">
    <w:name w:val="DE40B4A0622543BC894D6D594E9547DE"/>
    <w:rsid w:val="00AB4BD7"/>
  </w:style>
  <w:style w:type="paragraph" w:customStyle="1" w:styleId="A89876E7DA7547689E4861540CB13BEE">
    <w:name w:val="A89876E7DA7547689E4861540CB13BEE"/>
    <w:rsid w:val="00AB4BD7"/>
  </w:style>
  <w:style w:type="paragraph" w:customStyle="1" w:styleId="052E125B84BA4AE889093115EBDEBF39">
    <w:name w:val="052E125B84BA4AE889093115EBDEBF39"/>
    <w:rsid w:val="00AB4BD7"/>
  </w:style>
  <w:style w:type="paragraph" w:customStyle="1" w:styleId="8E599D020C344C1793606B75B336CA19">
    <w:name w:val="8E599D020C344C1793606B75B336CA19"/>
    <w:rsid w:val="00AB4BD7"/>
  </w:style>
  <w:style w:type="paragraph" w:customStyle="1" w:styleId="59EAC5F5EA404255A9359586F75C0188">
    <w:name w:val="59EAC5F5EA404255A9359586F75C0188"/>
    <w:rsid w:val="00AB4BD7"/>
  </w:style>
  <w:style w:type="paragraph" w:customStyle="1" w:styleId="44DACF85486B408F92247D5B1D950776">
    <w:name w:val="44DACF85486B408F92247D5B1D950776"/>
    <w:rsid w:val="00AB4BD7"/>
  </w:style>
  <w:style w:type="paragraph" w:customStyle="1" w:styleId="EDBE2C9AD47347D3B3AC5BDE48D0195E">
    <w:name w:val="EDBE2C9AD47347D3B3AC5BDE48D0195E"/>
    <w:rsid w:val="00AB4BD7"/>
  </w:style>
  <w:style w:type="paragraph" w:customStyle="1" w:styleId="CBCD30F9E4C24D6481244149128C7B37">
    <w:name w:val="CBCD30F9E4C24D6481244149128C7B37"/>
    <w:rsid w:val="00AB4BD7"/>
  </w:style>
  <w:style w:type="paragraph" w:customStyle="1" w:styleId="6D1018516F514435814CA2BA28088F0A">
    <w:name w:val="6D1018516F514435814CA2BA28088F0A"/>
    <w:rsid w:val="00AB4BD7"/>
  </w:style>
  <w:style w:type="paragraph" w:customStyle="1" w:styleId="A64950F03C9E4A6FBC16A510F6D38FAD">
    <w:name w:val="A64950F03C9E4A6FBC16A510F6D38FAD"/>
    <w:rsid w:val="00AB4BD7"/>
  </w:style>
  <w:style w:type="paragraph" w:customStyle="1" w:styleId="4D489F7FD08A4901B390F7EB044456C0">
    <w:name w:val="4D489F7FD08A4901B390F7EB044456C0"/>
    <w:rsid w:val="00AB4BD7"/>
  </w:style>
  <w:style w:type="paragraph" w:customStyle="1" w:styleId="8DD598EEA6CB46FFA6F17991473C9234">
    <w:name w:val="8DD598EEA6CB46FFA6F17991473C9234"/>
    <w:rsid w:val="00AB4BD7"/>
  </w:style>
  <w:style w:type="paragraph" w:customStyle="1" w:styleId="F836A2EE93854EBD95ED5A4B5CF58C56">
    <w:name w:val="F836A2EE93854EBD95ED5A4B5CF58C56"/>
    <w:rsid w:val="00AB4BD7"/>
  </w:style>
  <w:style w:type="paragraph" w:customStyle="1" w:styleId="CD04E388D94646F6B0BDB30D310F89D9">
    <w:name w:val="CD04E388D94646F6B0BDB30D310F89D9"/>
    <w:rsid w:val="00AB4BD7"/>
  </w:style>
  <w:style w:type="paragraph" w:customStyle="1" w:styleId="6814A82B194D4C539B96ED7402425D17">
    <w:name w:val="6814A82B194D4C539B96ED7402425D17"/>
    <w:rsid w:val="00AB4BD7"/>
  </w:style>
  <w:style w:type="paragraph" w:customStyle="1" w:styleId="26C311005393456886DB53797C0D3BA3">
    <w:name w:val="26C311005393456886DB53797C0D3BA3"/>
    <w:rsid w:val="00AB4BD7"/>
  </w:style>
  <w:style w:type="paragraph" w:customStyle="1" w:styleId="A1CF836DE3AB46458E3762F7230C1F1E">
    <w:name w:val="A1CF836DE3AB46458E3762F7230C1F1E"/>
    <w:rsid w:val="00AB4BD7"/>
  </w:style>
  <w:style w:type="paragraph" w:customStyle="1" w:styleId="CC155D30BC494931B42960A1A14172D6">
    <w:name w:val="CC155D30BC494931B42960A1A14172D6"/>
    <w:rsid w:val="00AB4BD7"/>
  </w:style>
  <w:style w:type="paragraph" w:customStyle="1" w:styleId="8A7501CD2C0C4EECBA59EA509865C5C4">
    <w:name w:val="8A7501CD2C0C4EECBA59EA509865C5C4"/>
    <w:rsid w:val="00AB4BD7"/>
  </w:style>
  <w:style w:type="paragraph" w:customStyle="1" w:styleId="E74015FFDCF346A7863B881F4B5899FC">
    <w:name w:val="E74015FFDCF346A7863B881F4B5899FC"/>
    <w:rsid w:val="00AB4BD7"/>
  </w:style>
  <w:style w:type="paragraph" w:customStyle="1" w:styleId="10FDB008D46F4F40B4CA5FED70856FF6">
    <w:name w:val="10FDB008D46F4F40B4CA5FED70856FF6"/>
    <w:rsid w:val="00AB4BD7"/>
  </w:style>
  <w:style w:type="paragraph" w:customStyle="1" w:styleId="D0007D9FBD1F40528ED5950824DE0BB7">
    <w:name w:val="D0007D9FBD1F40528ED5950824DE0BB7"/>
    <w:rsid w:val="00AB4BD7"/>
  </w:style>
  <w:style w:type="paragraph" w:customStyle="1" w:styleId="5C42A4F1DDDE4D8C9418F1FFBAA90C5B">
    <w:name w:val="5C42A4F1DDDE4D8C9418F1FFBAA90C5B"/>
    <w:rsid w:val="00AB4BD7"/>
  </w:style>
  <w:style w:type="paragraph" w:customStyle="1" w:styleId="F65D99EA9E914805952EFDAE25B2B0F6">
    <w:name w:val="F65D99EA9E914805952EFDAE25B2B0F6"/>
    <w:rsid w:val="00AB4BD7"/>
  </w:style>
  <w:style w:type="paragraph" w:customStyle="1" w:styleId="31D01B9CA6514062A9237563610443B8">
    <w:name w:val="31D01B9CA6514062A9237563610443B8"/>
    <w:rsid w:val="00AB4BD7"/>
  </w:style>
  <w:style w:type="paragraph" w:customStyle="1" w:styleId="EC11B45967E544969D3EFB9211E2EC31">
    <w:name w:val="EC11B45967E544969D3EFB9211E2EC31"/>
    <w:rsid w:val="00AB4BD7"/>
  </w:style>
  <w:style w:type="paragraph" w:customStyle="1" w:styleId="828BBCF3A4DE46DAA0ABF15F96E70953">
    <w:name w:val="828BBCF3A4DE46DAA0ABF15F96E70953"/>
    <w:rsid w:val="00AB4BD7"/>
  </w:style>
  <w:style w:type="paragraph" w:customStyle="1" w:styleId="28A689BEB6BA4EDFB342E1749C686CF5">
    <w:name w:val="28A689BEB6BA4EDFB342E1749C686CF5"/>
    <w:rsid w:val="00AB4BD7"/>
  </w:style>
  <w:style w:type="paragraph" w:customStyle="1" w:styleId="F49E2DAE836840889EDE46FDE0551DF3">
    <w:name w:val="F49E2DAE836840889EDE46FDE0551DF3"/>
    <w:rsid w:val="00AB4BD7"/>
  </w:style>
  <w:style w:type="paragraph" w:customStyle="1" w:styleId="63E2C0931E9C4F9886BC4C1D866A495C">
    <w:name w:val="63E2C0931E9C4F9886BC4C1D866A495C"/>
    <w:rsid w:val="005B523B"/>
  </w:style>
  <w:style w:type="paragraph" w:customStyle="1" w:styleId="1F0AF517FB8845EDB0D2CC17FE1C0BB1">
    <w:name w:val="1F0AF517FB8845EDB0D2CC17FE1C0BB1"/>
    <w:rsid w:val="005B523B"/>
  </w:style>
  <w:style w:type="paragraph" w:customStyle="1" w:styleId="665B5616C22244F08A90033529557C68">
    <w:name w:val="665B5616C22244F08A90033529557C68"/>
    <w:rsid w:val="005B523B"/>
  </w:style>
  <w:style w:type="paragraph" w:customStyle="1" w:styleId="583D1E41E5DB47BAB3DE6BB310036D75">
    <w:name w:val="583D1E41E5DB47BAB3DE6BB310036D75"/>
    <w:rsid w:val="005B523B"/>
  </w:style>
  <w:style w:type="paragraph" w:customStyle="1" w:styleId="5DEEF9CE461D461989F44C654B604E2C">
    <w:name w:val="5DEEF9CE461D461989F44C654B604E2C"/>
    <w:rsid w:val="005B523B"/>
  </w:style>
  <w:style w:type="paragraph" w:customStyle="1" w:styleId="53CBC061CB704E6C994CFB184F038A6A">
    <w:name w:val="53CBC061CB704E6C994CFB184F038A6A"/>
    <w:rsid w:val="005B523B"/>
  </w:style>
  <w:style w:type="paragraph" w:customStyle="1" w:styleId="D22C2D28F8AF4D76979F5A03A450E580">
    <w:name w:val="D22C2D28F8AF4D76979F5A03A450E580"/>
    <w:rsid w:val="005B523B"/>
  </w:style>
  <w:style w:type="paragraph" w:customStyle="1" w:styleId="80D8ABC25FB44106B05F71DC11463ECE">
    <w:name w:val="80D8ABC25FB44106B05F71DC11463ECE"/>
    <w:rsid w:val="005B523B"/>
  </w:style>
  <w:style w:type="paragraph" w:customStyle="1" w:styleId="2B32639C2ABB4B0390BD2001E951A66B">
    <w:name w:val="2B32639C2ABB4B0390BD2001E951A66B"/>
    <w:rsid w:val="005B523B"/>
  </w:style>
  <w:style w:type="paragraph" w:customStyle="1" w:styleId="8B48C4EC04F748A5A2CF54B63C7C6B53">
    <w:name w:val="8B48C4EC04F748A5A2CF54B63C7C6B53"/>
    <w:rsid w:val="005B523B"/>
  </w:style>
  <w:style w:type="paragraph" w:customStyle="1" w:styleId="5322782727ED43BF889A9D4416A8C3E3">
    <w:name w:val="5322782727ED43BF889A9D4416A8C3E3"/>
    <w:rsid w:val="005B523B"/>
  </w:style>
  <w:style w:type="paragraph" w:customStyle="1" w:styleId="DF2E8746917D48C6810814E80E11C3D3">
    <w:name w:val="DF2E8746917D48C6810814E80E11C3D3"/>
    <w:rsid w:val="005B523B"/>
  </w:style>
  <w:style w:type="paragraph" w:customStyle="1" w:styleId="3A25D598A77442F6997FC6EAEE89FCC8">
    <w:name w:val="3A25D598A77442F6997FC6EAEE89FCC8"/>
    <w:rsid w:val="005B523B"/>
  </w:style>
  <w:style w:type="paragraph" w:customStyle="1" w:styleId="A89E8DC91E014B65A3A33892F5418899">
    <w:name w:val="A89E8DC91E014B65A3A33892F5418899"/>
    <w:rsid w:val="005B523B"/>
  </w:style>
  <w:style w:type="paragraph" w:customStyle="1" w:styleId="A06C750E567548DB9C487D3C2067DEC6">
    <w:name w:val="A06C750E567548DB9C487D3C2067DEC6"/>
    <w:rsid w:val="005B523B"/>
  </w:style>
  <w:style w:type="paragraph" w:customStyle="1" w:styleId="0BEB8266A419474F8B8986F50486B8A2">
    <w:name w:val="0BEB8266A419474F8B8986F50486B8A2"/>
    <w:rsid w:val="005B523B"/>
  </w:style>
  <w:style w:type="paragraph" w:customStyle="1" w:styleId="525DFF9DFA534B1B91A798D5EC39B009">
    <w:name w:val="525DFF9DFA534B1B91A798D5EC39B009"/>
    <w:rsid w:val="005B523B"/>
  </w:style>
  <w:style w:type="paragraph" w:customStyle="1" w:styleId="82930BE9965A4EADAEA0848BF7EB4D1E">
    <w:name w:val="82930BE9965A4EADAEA0848BF7EB4D1E"/>
    <w:rsid w:val="005B523B"/>
  </w:style>
  <w:style w:type="paragraph" w:customStyle="1" w:styleId="D19214E3CE3D4D61939DDF8440766CCE">
    <w:name w:val="D19214E3CE3D4D61939DDF8440766CCE"/>
    <w:rsid w:val="005B523B"/>
  </w:style>
  <w:style w:type="paragraph" w:customStyle="1" w:styleId="8E3B4EC9044F401B8D0336EE10550D87">
    <w:name w:val="8E3B4EC9044F401B8D0336EE10550D87"/>
    <w:rsid w:val="005B523B"/>
  </w:style>
  <w:style w:type="paragraph" w:customStyle="1" w:styleId="2AFD483C5777409C845AFE91449022C4">
    <w:name w:val="2AFD483C5777409C845AFE91449022C4"/>
    <w:rsid w:val="005B523B"/>
  </w:style>
  <w:style w:type="paragraph" w:customStyle="1" w:styleId="02AF0C9A56974CDEA2DFE9D4C7AE2A66">
    <w:name w:val="02AF0C9A56974CDEA2DFE9D4C7AE2A66"/>
    <w:rsid w:val="005B523B"/>
  </w:style>
  <w:style w:type="paragraph" w:customStyle="1" w:styleId="347B075BE77549A4AD1F760AE5FA08CD">
    <w:name w:val="347B075BE77549A4AD1F760AE5FA08CD"/>
    <w:rsid w:val="005B523B"/>
  </w:style>
  <w:style w:type="paragraph" w:customStyle="1" w:styleId="DD32E3D6119F48EAB034E27A3AA812E4">
    <w:name w:val="DD32E3D6119F48EAB034E27A3AA812E4"/>
    <w:rsid w:val="005B523B"/>
  </w:style>
  <w:style w:type="paragraph" w:customStyle="1" w:styleId="7DD2495F01F74CB192D874B5E262FE1E">
    <w:name w:val="7DD2495F01F74CB192D874B5E262FE1E"/>
    <w:rsid w:val="005B523B"/>
  </w:style>
  <w:style w:type="paragraph" w:customStyle="1" w:styleId="C3D6D074ABF044E88A8EE98BE4DDB507">
    <w:name w:val="C3D6D074ABF044E88A8EE98BE4DDB507"/>
    <w:rsid w:val="005B523B"/>
  </w:style>
  <w:style w:type="paragraph" w:customStyle="1" w:styleId="EDA30193A0824A258002D583B9E5CC90">
    <w:name w:val="EDA30193A0824A258002D583B9E5CC90"/>
    <w:rsid w:val="005B523B"/>
  </w:style>
  <w:style w:type="paragraph" w:customStyle="1" w:styleId="BAFBE8A568EC46FEA514283CF2525B36">
    <w:name w:val="BAFBE8A568EC46FEA514283CF2525B36"/>
    <w:rsid w:val="005B523B"/>
  </w:style>
  <w:style w:type="paragraph" w:customStyle="1" w:styleId="53E8C7D4F6704811A5EC55947DC8B320">
    <w:name w:val="53E8C7D4F6704811A5EC55947DC8B320"/>
    <w:rsid w:val="005B523B"/>
  </w:style>
  <w:style w:type="paragraph" w:customStyle="1" w:styleId="FE1465E12D7847EFB82BAD26FCCB5546">
    <w:name w:val="FE1465E12D7847EFB82BAD26FCCB5546"/>
    <w:rsid w:val="005B523B"/>
  </w:style>
  <w:style w:type="paragraph" w:customStyle="1" w:styleId="4CD77D4CB2324C2182A66F852FCC9134">
    <w:name w:val="4CD77D4CB2324C2182A66F852FCC9134"/>
    <w:rsid w:val="005B523B"/>
  </w:style>
  <w:style w:type="paragraph" w:customStyle="1" w:styleId="4E19D9841B3740B4BE0639C6189F14DC">
    <w:name w:val="4E19D9841B3740B4BE0639C6189F14DC"/>
    <w:rsid w:val="005B523B"/>
  </w:style>
  <w:style w:type="paragraph" w:customStyle="1" w:styleId="DCE1AC8E08064E1A8B5486FB895CFF0D">
    <w:name w:val="DCE1AC8E08064E1A8B5486FB895CFF0D"/>
    <w:rsid w:val="005B523B"/>
  </w:style>
  <w:style w:type="paragraph" w:customStyle="1" w:styleId="143A7B9AC41B4D00975AD4FBA4A9B5DF">
    <w:name w:val="143A7B9AC41B4D00975AD4FBA4A9B5DF"/>
    <w:rsid w:val="005B523B"/>
  </w:style>
  <w:style w:type="paragraph" w:customStyle="1" w:styleId="8A113E849B4E4693B0FFAA9BCBBCE2D7">
    <w:name w:val="8A113E849B4E4693B0FFAA9BCBBCE2D7"/>
    <w:rsid w:val="005B523B"/>
  </w:style>
  <w:style w:type="paragraph" w:customStyle="1" w:styleId="62773623C34A4EDB84211DE2921DFCE7">
    <w:name w:val="62773623C34A4EDB84211DE2921DFCE7"/>
    <w:rsid w:val="009D15BA"/>
  </w:style>
  <w:style w:type="paragraph" w:customStyle="1" w:styleId="36996C4BB8A641C8A8F41335144FC113">
    <w:name w:val="36996C4BB8A641C8A8F41335144FC113"/>
    <w:rsid w:val="009D15BA"/>
  </w:style>
  <w:style w:type="paragraph" w:customStyle="1" w:styleId="6FC8692D5D05424D8AD9B734137C92BA">
    <w:name w:val="6FC8692D5D05424D8AD9B734137C92BA"/>
    <w:rsid w:val="009D15BA"/>
  </w:style>
  <w:style w:type="paragraph" w:customStyle="1" w:styleId="842B0301A3234F1C931FC0E48D3AF63E">
    <w:name w:val="842B0301A3234F1C931FC0E48D3AF63E"/>
    <w:rsid w:val="009D15BA"/>
  </w:style>
  <w:style w:type="paragraph" w:customStyle="1" w:styleId="B7168F0093FA49F3878187827B58BA94">
    <w:name w:val="B7168F0093FA49F3878187827B58BA94"/>
    <w:rsid w:val="009D15BA"/>
  </w:style>
  <w:style w:type="paragraph" w:customStyle="1" w:styleId="DD5E16E54EE148679B0BDDFA608372B8">
    <w:name w:val="DD5E16E54EE148679B0BDDFA608372B8"/>
    <w:rsid w:val="009D15BA"/>
  </w:style>
  <w:style w:type="paragraph" w:customStyle="1" w:styleId="B2D4BDFDD4274F5386DBE6EEA0C32DE2">
    <w:name w:val="B2D4BDFDD4274F5386DBE6EEA0C32DE2"/>
    <w:rsid w:val="009D15BA"/>
  </w:style>
  <w:style w:type="paragraph" w:customStyle="1" w:styleId="E8A2303EB3174F68A195E5A704A27E2C">
    <w:name w:val="E8A2303EB3174F68A195E5A704A27E2C"/>
    <w:rsid w:val="009D15BA"/>
  </w:style>
  <w:style w:type="paragraph" w:customStyle="1" w:styleId="2D789F24CFC24AE18D9DC76A74B38448">
    <w:name w:val="2D789F24CFC24AE18D9DC76A74B38448"/>
    <w:rsid w:val="009D15BA"/>
  </w:style>
  <w:style w:type="paragraph" w:customStyle="1" w:styleId="4536296C462F4743A49230396FBC0E1B">
    <w:name w:val="4536296C462F4743A49230396FBC0E1B"/>
    <w:rsid w:val="009D15BA"/>
  </w:style>
  <w:style w:type="paragraph" w:customStyle="1" w:styleId="76B82D8BAFFE405FAC87796DD4BF13F2">
    <w:name w:val="76B82D8BAFFE405FAC87796DD4BF13F2"/>
    <w:rsid w:val="009D15BA"/>
  </w:style>
  <w:style w:type="paragraph" w:customStyle="1" w:styleId="93A4E3BEDDC247FD88905A8EEA3A1B6A">
    <w:name w:val="93A4E3BEDDC247FD88905A8EEA3A1B6A"/>
    <w:rsid w:val="009D15BA"/>
  </w:style>
  <w:style w:type="paragraph" w:customStyle="1" w:styleId="7D6B87548E1940FCB844D0B8EF3FCA16">
    <w:name w:val="7D6B87548E1940FCB844D0B8EF3FCA16"/>
    <w:rsid w:val="009D15BA"/>
  </w:style>
  <w:style w:type="paragraph" w:customStyle="1" w:styleId="F6B923E9481049E9A6002201CB3DF17B">
    <w:name w:val="F6B923E9481049E9A6002201CB3DF17B"/>
    <w:rsid w:val="009D15BA"/>
  </w:style>
  <w:style w:type="paragraph" w:customStyle="1" w:styleId="183FF6B4566E46FE959FD6D239F444F7">
    <w:name w:val="183FF6B4566E46FE959FD6D239F444F7"/>
    <w:rsid w:val="009D15BA"/>
  </w:style>
  <w:style w:type="paragraph" w:customStyle="1" w:styleId="F4A00BC790034C71B6657A7F12002C7B">
    <w:name w:val="F4A00BC790034C71B6657A7F12002C7B"/>
    <w:rsid w:val="009D15BA"/>
  </w:style>
  <w:style w:type="paragraph" w:customStyle="1" w:styleId="32258BF26FD1418AB3AEB5CDEA1BC3F0">
    <w:name w:val="32258BF26FD1418AB3AEB5CDEA1BC3F0"/>
    <w:rsid w:val="009D15BA"/>
  </w:style>
  <w:style w:type="paragraph" w:customStyle="1" w:styleId="0B944D34AF8A4B6BA34CB6BA43F50383">
    <w:name w:val="0B944D34AF8A4B6BA34CB6BA43F50383"/>
    <w:rsid w:val="009D15BA"/>
  </w:style>
  <w:style w:type="paragraph" w:customStyle="1" w:styleId="7BE310F3FC86495DA66EF78C26C7A33D">
    <w:name w:val="7BE310F3FC86495DA66EF78C26C7A33D"/>
    <w:rsid w:val="009D15B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41E1F2-339E-4817-A64B-6533FBAFA914}">
  <ds:schemaRefs>
    <ds:schemaRef ds:uri="http://schemas.microsoft.com/sharepoint/v3/contenttype/forms"/>
  </ds:schemaRefs>
</ds:datastoreItem>
</file>

<file path=customXml/itemProps2.xml><?xml version="1.0" encoding="utf-8"?>
<ds:datastoreItem xmlns:ds="http://schemas.openxmlformats.org/officeDocument/2006/customXml" ds:itemID="{2D42FBBD-D53E-4ECE-B2F3-1A16B61259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78C99C-8428-4D30-8CF7-6533AF03103D}">
  <ds:schemaRefs>
    <ds:schemaRef ds:uri="http://schemas.microsoft.com/office/2006/documentManagement/types"/>
    <ds:schemaRef ds:uri="6dc4bcd6-49db-4c07-9060-8acfc67cef9f"/>
    <ds:schemaRef ds:uri="http://purl.org/dc/elements/1.1/"/>
    <ds:schemaRef ds:uri="http://schemas.microsoft.com/office/infopath/2007/PartnerControls"/>
    <ds:schemaRef ds:uri="http://purl.org/dc/dcmitype/"/>
    <ds:schemaRef ds:uri="http://schemas.openxmlformats.org/package/2006/metadata/core-properties"/>
    <ds:schemaRef ds:uri="http://schemas.microsoft.com/sharepoint/v3"/>
    <ds:schemaRef ds:uri="http://purl.org/dc/terms/"/>
    <ds:schemaRef ds:uri="fb0879af-3eba-417a-a55a-ffe6dcd6ca77"/>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8E90FB76-DCCE-4124-9860-95CDCA62D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Field trip assignment form</Template>
  <TotalTime>0</TotalTime>
  <Pages>3</Pages>
  <Words>835</Words>
  <Characters>4664</Characters>
  <Application>Microsoft Office Word</Application>
  <DocSecurity>0</DocSecurity>
  <Lines>95</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2019-10-22T16:50:00Z</dcterms:created>
  <dcterms:modified xsi:type="dcterms:W3CDTF">2019-10-31T22:09:00Z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